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0F0" w:rsidRDefault="00B710F0" w:rsidP="00B710F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>
        <w:rPr>
          <w:noProof/>
          <w:szCs w:val="28"/>
        </w:rPr>
        <w:drawing>
          <wp:inline distT="0" distB="0" distL="0" distR="0">
            <wp:extent cx="695325" cy="809625"/>
            <wp:effectExtent l="19050" t="0" r="9525" b="0"/>
            <wp:docPr id="7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F3096">
        <w:rPr>
          <w:sz w:val="24"/>
          <w:szCs w:val="24"/>
        </w:rPr>
        <w:t xml:space="preserve">                                                </w:t>
      </w:r>
    </w:p>
    <w:p w:rsidR="00B710F0" w:rsidRPr="002A6419" w:rsidRDefault="00B710F0" w:rsidP="00B710F0">
      <w:pPr>
        <w:rPr>
          <w:b/>
          <w:szCs w:val="28"/>
        </w:rPr>
      </w:pPr>
      <w:r>
        <w:rPr>
          <w:b/>
          <w:szCs w:val="28"/>
        </w:rPr>
        <w:t xml:space="preserve">                                   </w:t>
      </w:r>
      <w:r w:rsidRPr="002A6419">
        <w:rPr>
          <w:b/>
          <w:szCs w:val="28"/>
        </w:rPr>
        <w:t>АДМИНИСТРАЦИЯ</w:t>
      </w:r>
    </w:p>
    <w:p w:rsidR="00B710F0" w:rsidRPr="002A6419" w:rsidRDefault="00B710F0" w:rsidP="00B710F0">
      <w:pPr>
        <w:rPr>
          <w:b/>
          <w:szCs w:val="28"/>
        </w:rPr>
      </w:pPr>
      <w:r>
        <w:rPr>
          <w:b/>
          <w:szCs w:val="28"/>
        </w:rPr>
        <w:t xml:space="preserve">                        </w:t>
      </w:r>
      <w:r w:rsidRPr="002A6419">
        <w:rPr>
          <w:b/>
          <w:szCs w:val="28"/>
        </w:rPr>
        <w:t>БАГАНСКОГО   СЕЛЬСОВЕТА</w:t>
      </w:r>
    </w:p>
    <w:p w:rsidR="00B710F0" w:rsidRPr="002A6419" w:rsidRDefault="00B710F0" w:rsidP="00B710F0">
      <w:pPr>
        <w:rPr>
          <w:b/>
          <w:szCs w:val="28"/>
        </w:rPr>
      </w:pPr>
      <w:r>
        <w:rPr>
          <w:b/>
          <w:szCs w:val="28"/>
        </w:rPr>
        <w:t xml:space="preserve">                              </w:t>
      </w:r>
      <w:r w:rsidRPr="002A6419">
        <w:rPr>
          <w:b/>
          <w:szCs w:val="28"/>
        </w:rPr>
        <w:t>БАГАНСКОГО   РАЙОНА</w:t>
      </w:r>
    </w:p>
    <w:p w:rsidR="00B710F0" w:rsidRPr="002A6419" w:rsidRDefault="00B710F0" w:rsidP="00B710F0">
      <w:pPr>
        <w:rPr>
          <w:b/>
          <w:szCs w:val="28"/>
        </w:rPr>
      </w:pPr>
      <w:r>
        <w:rPr>
          <w:b/>
          <w:szCs w:val="28"/>
        </w:rPr>
        <w:t xml:space="preserve">                        </w:t>
      </w:r>
      <w:r w:rsidRPr="002A6419">
        <w:rPr>
          <w:b/>
          <w:szCs w:val="28"/>
        </w:rPr>
        <w:t>НОВОСИБИРСКОЙ  ОБЛАСТИ</w:t>
      </w:r>
    </w:p>
    <w:p w:rsidR="00B710F0" w:rsidRPr="002A6419" w:rsidRDefault="00B710F0" w:rsidP="00B710F0">
      <w:pPr>
        <w:widowControl w:val="0"/>
        <w:autoSpaceDE w:val="0"/>
        <w:rPr>
          <w:szCs w:val="28"/>
        </w:rPr>
      </w:pPr>
    </w:p>
    <w:p w:rsidR="00B710F0" w:rsidRPr="002A6419" w:rsidRDefault="00B710F0" w:rsidP="00B710F0">
      <w:pPr>
        <w:widowControl w:val="0"/>
        <w:autoSpaceDE w:val="0"/>
        <w:rPr>
          <w:b/>
          <w:szCs w:val="28"/>
        </w:rPr>
      </w:pPr>
      <w:r>
        <w:rPr>
          <w:b/>
          <w:szCs w:val="28"/>
        </w:rPr>
        <w:t xml:space="preserve">                                    </w:t>
      </w:r>
      <w:r w:rsidRPr="002A6419">
        <w:rPr>
          <w:b/>
          <w:szCs w:val="28"/>
        </w:rPr>
        <w:t>ПОСТАНОВЛЕНИЕ</w:t>
      </w:r>
    </w:p>
    <w:p w:rsidR="00B710F0" w:rsidRPr="002A6419" w:rsidRDefault="00B710F0" w:rsidP="00B710F0">
      <w:pPr>
        <w:widowControl w:val="0"/>
        <w:autoSpaceDE w:val="0"/>
        <w:rPr>
          <w:szCs w:val="28"/>
        </w:rPr>
      </w:pPr>
      <w:r w:rsidRPr="002A6419">
        <w:rPr>
          <w:szCs w:val="28"/>
        </w:rPr>
        <w:t xml:space="preserve">  </w:t>
      </w:r>
      <w:r>
        <w:rPr>
          <w:szCs w:val="28"/>
        </w:rPr>
        <w:t xml:space="preserve">                    </w:t>
      </w:r>
      <w:r w:rsidRPr="002A6419">
        <w:rPr>
          <w:szCs w:val="28"/>
        </w:rPr>
        <w:t xml:space="preserve"> </w:t>
      </w:r>
      <w:r w:rsidR="00471942">
        <w:rPr>
          <w:szCs w:val="28"/>
        </w:rPr>
        <w:t>28</w:t>
      </w:r>
      <w:r w:rsidRPr="00471942">
        <w:rPr>
          <w:szCs w:val="28"/>
        </w:rPr>
        <w:t>.0</w:t>
      </w:r>
      <w:r w:rsidR="00471942" w:rsidRPr="00471942">
        <w:rPr>
          <w:szCs w:val="28"/>
        </w:rPr>
        <w:t>6</w:t>
      </w:r>
      <w:r w:rsidRPr="00471942">
        <w:rPr>
          <w:szCs w:val="28"/>
        </w:rPr>
        <w:t xml:space="preserve">.2019                                 № </w:t>
      </w:r>
      <w:r w:rsidR="00471942">
        <w:rPr>
          <w:szCs w:val="28"/>
        </w:rPr>
        <w:t>175</w:t>
      </w:r>
    </w:p>
    <w:p w:rsidR="00B710F0" w:rsidRPr="005D6DE4" w:rsidRDefault="00B710F0" w:rsidP="00B710F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  <w:r w:rsidRPr="005D6DE4">
        <w:rPr>
          <w:sz w:val="24"/>
          <w:szCs w:val="24"/>
        </w:rPr>
        <w:t>с.</w:t>
      </w:r>
      <w:r>
        <w:rPr>
          <w:sz w:val="24"/>
          <w:szCs w:val="24"/>
        </w:rPr>
        <w:t>Баган</w:t>
      </w:r>
    </w:p>
    <w:p w:rsidR="00B710F0" w:rsidRPr="00B710F0" w:rsidRDefault="00B710F0" w:rsidP="00B710F0">
      <w:pPr>
        <w:ind w:firstLine="0"/>
        <w:jc w:val="center"/>
        <w:rPr>
          <w:szCs w:val="24"/>
        </w:rPr>
      </w:pPr>
      <w:r w:rsidRPr="00B710F0">
        <w:rPr>
          <w:szCs w:val="24"/>
        </w:rPr>
        <w:t>Об утверждении порядка создания мест (площадок) накопления</w:t>
      </w:r>
    </w:p>
    <w:p w:rsidR="00B710F0" w:rsidRPr="00B710F0" w:rsidRDefault="00B710F0" w:rsidP="00B710F0">
      <w:pPr>
        <w:ind w:firstLine="0"/>
        <w:jc w:val="center"/>
        <w:rPr>
          <w:szCs w:val="24"/>
        </w:rPr>
      </w:pPr>
      <w:r w:rsidRPr="00B710F0">
        <w:rPr>
          <w:szCs w:val="24"/>
        </w:rPr>
        <w:t>твердых коммунальных отходов на территории</w:t>
      </w:r>
    </w:p>
    <w:p w:rsidR="00B710F0" w:rsidRDefault="00B710F0" w:rsidP="00B710F0">
      <w:pPr>
        <w:ind w:firstLine="0"/>
        <w:jc w:val="center"/>
        <w:rPr>
          <w:szCs w:val="24"/>
        </w:rPr>
      </w:pPr>
      <w:r w:rsidRPr="00B710F0">
        <w:rPr>
          <w:szCs w:val="24"/>
        </w:rPr>
        <w:t>Баганского сельсовета Баганского района Новосибирской области</w:t>
      </w:r>
    </w:p>
    <w:p w:rsidR="00B710F0" w:rsidRPr="00B710F0" w:rsidRDefault="00B710F0" w:rsidP="00B710F0">
      <w:pPr>
        <w:ind w:firstLine="0"/>
        <w:jc w:val="center"/>
        <w:rPr>
          <w:szCs w:val="24"/>
        </w:rPr>
      </w:pPr>
    </w:p>
    <w:p w:rsidR="00B710F0" w:rsidRPr="004E3257" w:rsidRDefault="00B710F0" w:rsidP="00B710F0">
      <w:pPr>
        <w:tabs>
          <w:tab w:val="left" w:pos="1276"/>
          <w:tab w:val="left" w:pos="1418"/>
        </w:tabs>
        <w:suppressAutoHyphens/>
        <w:rPr>
          <w:szCs w:val="28"/>
        </w:rPr>
      </w:pPr>
      <w:r w:rsidRPr="004E3257">
        <w:rPr>
          <w:szCs w:val="28"/>
        </w:rPr>
        <w:t>Руководствуясь Федеральным законом от 24 июня 1998 г. N 89-ФЗ «Об отходах производства и потребления», Федеральным законом от 06.10.2003 №131-ФЗ «Об общих принципах организации местного самоуправления в Российской Федерации», пунктом 10 статьи 14 Жилищного кодекса Российской Федерации, постановлением Правительства Российской Федерации от 31 августа 2018 г. № 1039 «Об утверждении правил обустройства мест (площадок) накопления твердых коммунальных отходов и ведения их реестра»,</w:t>
      </w:r>
    </w:p>
    <w:p w:rsidR="00B710F0" w:rsidRDefault="00B710F0" w:rsidP="00B710F0">
      <w:pPr>
        <w:rPr>
          <w:szCs w:val="28"/>
        </w:rPr>
      </w:pPr>
      <w:r w:rsidRPr="003E7783">
        <w:rPr>
          <w:szCs w:val="28"/>
        </w:rPr>
        <w:t>ПОСТАНОВЛЯЕТ:</w:t>
      </w:r>
    </w:p>
    <w:p w:rsidR="00164ABF" w:rsidRPr="004E3257" w:rsidRDefault="00B710F0" w:rsidP="00164ABF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>
        <w:rPr>
          <w:szCs w:val="28"/>
        </w:rPr>
        <w:t xml:space="preserve">       </w:t>
      </w:r>
      <w:r w:rsidR="00164ABF" w:rsidRPr="004E3257">
        <w:rPr>
          <w:szCs w:val="28"/>
        </w:rPr>
        <w:t>Утвердить порядок создания мест (площадок) накопления твердых коммунальных отходов на территории Ба</w:t>
      </w:r>
      <w:r w:rsidR="00164ABF">
        <w:rPr>
          <w:szCs w:val="28"/>
        </w:rPr>
        <w:t>ганского</w:t>
      </w:r>
      <w:r w:rsidR="00164ABF" w:rsidRPr="004E3257">
        <w:rPr>
          <w:szCs w:val="28"/>
        </w:rPr>
        <w:t xml:space="preserve"> сельсовета</w:t>
      </w:r>
      <w:r w:rsidR="00164ABF">
        <w:rPr>
          <w:szCs w:val="28"/>
        </w:rPr>
        <w:t xml:space="preserve"> Баганского</w:t>
      </w:r>
      <w:r w:rsidR="00164ABF" w:rsidRPr="004E3257">
        <w:rPr>
          <w:szCs w:val="28"/>
        </w:rPr>
        <w:t xml:space="preserve"> района Новосибирской области (приложение</w:t>
      </w:r>
      <w:r w:rsidR="00164ABF">
        <w:rPr>
          <w:szCs w:val="28"/>
        </w:rPr>
        <w:t xml:space="preserve"> 1</w:t>
      </w:r>
      <w:r w:rsidR="00164ABF" w:rsidRPr="004E3257">
        <w:rPr>
          <w:szCs w:val="28"/>
        </w:rPr>
        <w:t>).</w:t>
      </w:r>
    </w:p>
    <w:p w:rsidR="00164ABF" w:rsidRPr="004E3257" w:rsidRDefault="00164ABF" w:rsidP="00164ABF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 w:rsidRPr="004E3257">
        <w:rPr>
          <w:szCs w:val="28"/>
        </w:rPr>
        <w:t>Утвердить состав комиссии администрации</w:t>
      </w:r>
      <w:r>
        <w:rPr>
          <w:szCs w:val="28"/>
        </w:rPr>
        <w:t xml:space="preserve"> </w:t>
      </w:r>
      <w:r w:rsidRPr="004E3257">
        <w:rPr>
          <w:szCs w:val="28"/>
        </w:rPr>
        <w:t>Ба</w:t>
      </w:r>
      <w:r>
        <w:rPr>
          <w:szCs w:val="28"/>
        </w:rPr>
        <w:t>ганского</w:t>
      </w:r>
      <w:r w:rsidRPr="004E3257">
        <w:rPr>
          <w:szCs w:val="28"/>
        </w:rPr>
        <w:t xml:space="preserve"> сельсовета </w:t>
      </w:r>
      <w:r>
        <w:rPr>
          <w:szCs w:val="28"/>
        </w:rPr>
        <w:t>Баганского</w:t>
      </w:r>
      <w:r w:rsidRPr="004E3257">
        <w:rPr>
          <w:szCs w:val="28"/>
        </w:rPr>
        <w:t xml:space="preserve"> района Новосибирской области по принятию решений о создании мест (площадок) накопления твердых коммунальных отходов и включения их в реестр (приложение</w:t>
      </w:r>
      <w:r>
        <w:rPr>
          <w:szCs w:val="28"/>
        </w:rPr>
        <w:t xml:space="preserve"> 2</w:t>
      </w:r>
      <w:r w:rsidRPr="004E3257">
        <w:rPr>
          <w:szCs w:val="28"/>
        </w:rPr>
        <w:t>).</w:t>
      </w:r>
    </w:p>
    <w:p w:rsidR="00164ABF" w:rsidRPr="004E3257" w:rsidRDefault="00164ABF" w:rsidP="00164ABF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 w:rsidRPr="004E3257">
        <w:rPr>
          <w:szCs w:val="28"/>
        </w:rPr>
        <w:t>Утвердить положение о комиссии администрации Ба</w:t>
      </w:r>
      <w:r>
        <w:rPr>
          <w:szCs w:val="28"/>
        </w:rPr>
        <w:t xml:space="preserve">ганского </w:t>
      </w:r>
      <w:r w:rsidRPr="004E3257">
        <w:rPr>
          <w:szCs w:val="28"/>
        </w:rPr>
        <w:t xml:space="preserve"> сельсовета </w:t>
      </w:r>
      <w:r>
        <w:rPr>
          <w:szCs w:val="28"/>
        </w:rPr>
        <w:t>Баганского</w:t>
      </w:r>
      <w:r w:rsidRPr="004E3257">
        <w:rPr>
          <w:szCs w:val="28"/>
        </w:rPr>
        <w:t xml:space="preserve"> района Новосибирской области по принятию решений о создании мест (площадок) накопления твердых коммунальных отходов и включения их в реестр (приложение</w:t>
      </w:r>
      <w:r>
        <w:rPr>
          <w:szCs w:val="28"/>
        </w:rPr>
        <w:t xml:space="preserve"> 3</w:t>
      </w:r>
      <w:r w:rsidRPr="004E3257">
        <w:rPr>
          <w:szCs w:val="28"/>
        </w:rPr>
        <w:t>).</w:t>
      </w:r>
    </w:p>
    <w:p w:rsidR="00164ABF" w:rsidRPr="004E3257" w:rsidRDefault="00164ABF" w:rsidP="00164ABF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 w:rsidRPr="004E3257">
        <w:rPr>
          <w:szCs w:val="28"/>
        </w:rPr>
        <w:t>Утвердить форму реестра мест (площадок) накопления твердых коммунальных отходов на территории Ба</w:t>
      </w:r>
      <w:r>
        <w:rPr>
          <w:szCs w:val="28"/>
        </w:rPr>
        <w:t>ганского</w:t>
      </w:r>
      <w:r w:rsidRPr="004E3257">
        <w:rPr>
          <w:szCs w:val="28"/>
        </w:rPr>
        <w:t xml:space="preserve"> сельсовета </w:t>
      </w:r>
      <w:r>
        <w:rPr>
          <w:szCs w:val="28"/>
        </w:rPr>
        <w:t>Баганского</w:t>
      </w:r>
      <w:r w:rsidRPr="004E3257">
        <w:rPr>
          <w:szCs w:val="28"/>
        </w:rPr>
        <w:t xml:space="preserve"> района Новосибирской области</w:t>
      </w:r>
      <w:r>
        <w:rPr>
          <w:szCs w:val="28"/>
        </w:rPr>
        <w:t xml:space="preserve"> (Приложение 4)</w:t>
      </w:r>
      <w:r w:rsidRPr="004E3257">
        <w:rPr>
          <w:szCs w:val="28"/>
        </w:rPr>
        <w:t>.</w:t>
      </w:r>
    </w:p>
    <w:p w:rsidR="00B710F0" w:rsidRPr="002A6419" w:rsidRDefault="00164ABF" w:rsidP="00B710F0">
      <w:pPr>
        <w:widowControl w:val="0"/>
        <w:suppressAutoHyphens/>
        <w:rPr>
          <w:szCs w:val="28"/>
        </w:rPr>
      </w:pPr>
      <w:r>
        <w:rPr>
          <w:szCs w:val="28"/>
        </w:rPr>
        <w:t>5</w:t>
      </w:r>
      <w:r w:rsidR="00B710F0" w:rsidRPr="002A6419">
        <w:rPr>
          <w:szCs w:val="28"/>
        </w:rPr>
        <w:t>. Настоящее постановление опубликовать в периодическом печатном издании «Бюллетень органов местного самоуправления муниципального образования Баганского сельсовета» и на официальном сайте в сети Интернет.</w:t>
      </w:r>
    </w:p>
    <w:p w:rsidR="00B710F0" w:rsidRPr="002A6419" w:rsidRDefault="00164ABF" w:rsidP="00B710F0">
      <w:pPr>
        <w:rPr>
          <w:szCs w:val="28"/>
        </w:rPr>
      </w:pPr>
      <w:r>
        <w:rPr>
          <w:szCs w:val="28"/>
        </w:rPr>
        <w:t>6</w:t>
      </w:r>
      <w:r w:rsidR="00B710F0" w:rsidRPr="002A6419">
        <w:rPr>
          <w:szCs w:val="28"/>
        </w:rPr>
        <w:t>. Контроль за исполнением  настоящего постановления  оставляю                               за собой.</w:t>
      </w:r>
    </w:p>
    <w:p w:rsidR="00B710F0" w:rsidRPr="002A6419" w:rsidRDefault="00B710F0" w:rsidP="00B710F0">
      <w:pPr>
        <w:rPr>
          <w:szCs w:val="28"/>
        </w:rPr>
      </w:pPr>
    </w:p>
    <w:p w:rsidR="00164ABF" w:rsidRDefault="00B710F0" w:rsidP="00164ABF">
      <w:pPr>
        <w:ind w:firstLine="0"/>
        <w:rPr>
          <w:szCs w:val="28"/>
        </w:rPr>
      </w:pPr>
      <w:r w:rsidRPr="002A6419">
        <w:rPr>
          <w:szCs w:val="28"/>
        </w:rPr>
        <w:t>Глав</w:t>
      </w:r>
      <w:r w:rsidR="00164ABF">
        <w:rPr>
          <w:szCs w:val="28"/>
        </w:rPr>
        <w:t>а</w:t>
      </w:r>
      <w:r w:rsidRPr="002A6419">
        <w:rPr>
          <w:szCs w:val="28"/>
        </w:rPr>
        <w:t xml:space="preserve"> Баганского сельсовета</w:t>
      </w:r>
      <w:r w:rsidR="00164ABF">
        <w:rPr>
          <w:szCs w:val="28"/>
        </w:rPr>
        <w:t xml:space="preserve">  </w:t>
      </w:r>
      <w:r w:rsidRPr="002A6419">
        <w:rPr>
          <w:szCs w:val="28"/>
        </w:rPr>
        <w:t>Баганского района</w:t>
      </w:r>
    </w:p>
    <w:p w:rsidR="00B710F0" w:rsidRPr="002A6419" w:rsidRDefault="00B710F0" w:rsidP="00164ABF">
      <w:pPr>
        <w:ind w:firstLine="0"/>
        <w:rPr>
          <w:szCs w:val="28"/>
        </w:rPr>
      </w:pPr>
      <w:r w:rsidRPr="002A6419">
        <w:rPr>
          <w:szCs w:val="28"/>
        </w:rPr>
        <w:t xml:space="preserve">Новосибирской области                                                                </w:t>
      </w:r>
      <w:r>
        <w:rPr>
          <w:szCs w:val="28"/>
        </w:rPr>
        <w:t xml:space="preserve">    </w:t>
      </w:r>
      <w:r w:rsidRPr="002A6419">
        <w:rPr>
          <w:szCs w:val="28"/>
        </w:rPr>
        <w:t xml:space="preserve"> </w:t>
      </w:r>
      <w:r w:rsidR="00164ABF">
        <w:rPr>
          <w:szCs w:val="28"/>
        </w:rPr>
        <w:t>О.Ю.Кудрявцев</w:t>
      </w:r>
    </w:p>
    <w:p w:rsidR="0000276E" w:rsidRPr="00164ABF" w:rsidRDefault="00B710F0" w:rsidP="00164ABF">
      <w:pPr>
        <w:shd w:val="clear" w:color="auto" w:fill="FFFFFF"/>
        <w:ind w:firstLine="0"/>
        <w:rPr>
          <w:color w:val="000000"/>
          <w:sz w:val="20"/>
        </w:rPr>
      </w:pPr>
      <w:r>
        <w:rPr>
          <w:color w:val="000000"/>
          <w:sz w:val="20"/>
        </w:rPr>
        <w:t>Середа Александр Васильевич</w:t>
      </w:r>
      <w:r w:rsidR="00164ABF">
        <w:rPr>
          <w:color w:val="000000"/>
          <w:sz w:val="20"/>
        </w:rPr>
        <w:t xml:space="preserve">   </w:t>
      </w:r>
      <w:r>
        <w:rPr>
          <w:color w:val="000000"/>
          <w:sz w:val="20"/>
        </w:rPr>
        <w:t>21-43</w:t>
      </w:r>
      <w:r w:rsidR="00325A49">
        <w:rPr>
          <w:color w:val="000000"/>
          <w:sz w:val="20"/>
        </w:rPr>
        <w:t>7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6"/>
        <w:gridCol w:w="5103"/>
      </w:tblGrid>
      <w:tr w:rsidR="004E3257" w:rsidRPr="004E3257" w:rsidTr="002718E6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585979" w:rsidRPr="004E3257" w:rsidRDefault="00585979" w:rsidP="00585979">
            <w:pPr>
              <w:ind w:firstLine="0"/>
              <w:jc w:val="right"/>
              <w:rPr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85979" w:rsidRPr="00164ABF" w:rsidRDefault="00CD3FB9" w:rsidP="0058597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164ABF">
              <w:rPr>
                <w:sz w:val="24"/>
                <w:szCs w:val="24"/>
              </w:rPr>
              <w:t>Приложение 1</w:t>
            </w:r>
          </w:p>
          <w:p w:rsidR="00585979" w:rsidRPr="00164ABF" w:rsidRDefault="00CD3FB9" w:rsidP="0058597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164ABF">
              <w:rPr>
                <w:sz w:val="24"/>
                <w:szCs w:val="24"/>
              </w:rPr>
              <w:t>к постановлению</w:t>
            </w:r>
            <w:r w:rsidR="00585979" w:rsidRPr="00164ABF">
              <w:rPr>
                <w:sz w:val="24"/>
                <w:szCs w:val="24"/>
              </w:rPr>
              <w:t xml:space="preserve"> администрации</w:t>
            </w:r>
          </w:p>
          <w:p w:rsidR="00585979" w:rsidRPr="004E3257" w:rsidRDefault="00CD3FB9" w:rsidP="00471942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164ABF">
              <w:rPr>
                <w:sz w:val="24"/>
                <w:szCs w:val="24"/>
              </w:rPr>
              <w:t>Ба</w:t>
            </w:r>
            <w:r w:rsidR="00164ABF">
              <w:rPr>
                <w:sz w:val="24"/>
                <w:szCs w:val="24"/>
              </w:rPr>
              <w:t>ганского</w:t>
            </w:r>
            <w:r w:rsidRPr="00164ABF">
              <w:rPr>
                <w:sz w:val="24"/>
                <w:szCs w:val="24"/>
              </w:rPr>
              <w:t xml:space="preserve"> сельсовета </w:t>
            </w:r>
            <w:r w:rsidR="00164ABF">
              <w:rPr>
                <w:sz w:val="24"/>
                <w:szCs w:val="24"/>
              </w:rPr>
              <w:t>Баганского</w:t>
            </w:r>
            <w:r w:rsidR="00471942">
              <w:rPr>
                <w:sz w:val="24"/>
                <w:szCs w:val="24"/>
              </w:rPr>
              <w:t xml:space="preserve"> района </w:t>
            </w:r>
            <w:r w:rsidR="00FF2820" w:rsidRPr="00164ABF">
              <w:rPr>
                <w:sz w:val="24"/>
                <w:szCs w:val="24"/>
              </w:rPr>
              <w:t>Новосибирской области</w:t>
            </w:r>
            <w:r w:rsidRPr="00164ABF">
              <w:rPr>
                <w:sz w:val="24"/>
                <w:szCs w:val="24"/>
              </w:rPr>
              <w:t xml:space="preserve"> от </w:t>
            </w:r>
            <w:r w:rsidR="00471942">
              <w:rPr>
                <w:sz w:val="24"/>
                <w:szCs w:val="24"/>
              </w:rPr>
              <w:t>28</w:t>
            </w:r>
            <w:r w:rsidRPr="00471942">
              <w:rPr>
                <w:sz w:val="24"/>
                <w:szCs w:val="24"/>
              </w:rPr>
              <w:t>.0</w:t>
            </w:r>
            <w:r w:rsidR="00471942" w:rsidRPr="00471942">
              <w:rPr>
                <w:sz w:val="24"/>
                <w:szCs w:val="24"/>
              </w:rPr>
              <w:t>6</w:t>
            </w:r>
            <w:r w:rsidRPr="00471942">
              <w:rPr>
                <w:sz w:val="24"/>
                <w:szCs w:val="24"/>
              </w:rPr>
              <w:t xml:space="preserve">.2019 № </w:t>
            </w:r>
            <w:r w:rsidR="00471942">
              <w:rPr>
                <w:sz w:val="24"/>
                <w:szCs w:val="24"/>
              </w:rPr>
              <w:t>175</w:t>
            </w:r>
          </w:p>
        </w:tc>
      </w:tr>
    </w:tbl>
    <w:p w:rsidR="0000276E" w:rsidRPr="00164ABF" w:rsidRDefault="006D53E9" w:rsidP="006D53E9">
      <w:pPr>
        <w:shd w:val="clear" w:color="auto" w:fill="FFFFFF"/>
        <w:spacing w:before="375" w:after="225"/>
        <w:jc w:val="center"/>
        <w:textAlignment w:val="baseline"/>
        <w:outlineLvl w:val="1"/>
        <w:rPr>
          <w:spacing w:val="2"/>
          <w:szCs w:val="28"/>
        </w:rPr>
      </w:pPr>
      <w:r w:rsidRPr="00164ABF">
        <w:rPr>
          <w:spacing w:val="2"/>
          <w:szCs w:val="28"/>
        </w:rPr>
        <w:t>Порядок</w:t>
      </w:r>
      <w:r w:rsidR="0000276E" w:rsidRPr="00164ABF">
        <w:rPr>
          <w:spacing w:val="2"/>
          <w:szCs w:val="28"/>
        </w:rPr>
        <w:t xml:space="preserve"> создания мест (площадок) накопления твердых коммунальных отходов на </w:t>
      </w:r>
      <w:r w:rsidR="00FF2820" w:rsidRPr="00164ABF">
        <w:rPr>
          <w:spacing w:val="2"/>
          <w:szCs w:val="28"/>
        </w:rPr>
        <w:t xml:space="preserve">территории </w:t>
      </w:r>
      <w:r w:rsidR="00210C69" w:rsidRPr="00164ABF">
        <w:rPr>
          <w:szCs w:val="28"/>
        </w:rPr>
        <w:t>Ба</w:t>
      </w:r>
      <w:r w:rsidR="00164ABF">
        <w:rPr>
          <w:szCs w:val="28"/>
        </w:rPr>
        <w:t>ганского</w:t>
      </w:r>
      <w:r w:rsidR="00210C69" w:rsidRPr="00164ABF">
        <w:rPr>
          <w:szCs w:val="28"/>
        </w:rPr>
        <w:t xml:space="preserve"> сельсовета</w:t>
      </w:r>
      <w:r w:rsidR="00164ABF">
        <w:rPr>
          <w:szCs w:val="28"/>
        </w:rPr>
        <w:t xml:space="preserve">  Баганского </w:t>
      </w:r>
      <w:r w:rsidR="00FF2820" w:rsidRPr="00164ABF">
        <w:rPr>
          <w:spacing w:val="2"/>
          <w:szCs w:val="28"/>
        </w:rPr>
        <w:t xml:space="preserve"> района Новосибирской области</w:t>
      </w:r>
    </w:p>
    <w:p w:rsidR="0000276E" w:rsidRPr="00164ABF" w:rsidRDefault="0000276E" w:rsidP="00210C69">
      <w:pPr>
        <w:pStyle w:val="ae"/>
        <w:numPr>
          <w:ilvl w:val="0"/>
          <w:numId w:val="20"/>
        </w:numPr>
        <w:shd w:val="clear" w:color="auto" w:fill="FFFFFF"/>
        <w:spacing w:before="375" w:after="225"/>
        <w:ind w:left="0" w:firstLine="709"/>
        <w:jc w:val="center"/>
        <w:textAlignment w:val="baseline"/>
        <w:outlineLvl w:val="2"/>
        <w:rPr>
          <w:spacing w:val="2"/>
          <w:szCs w:val="28"/>
        </w:rPr>
      </w:pPr>
      <w:r w:rsidRPr="00164ABF">
        <w:rPr>
          <w:spacing w:val="2"/>
          <w:szCs w:val="28"/>
        </w:rPr>
        <w:t>Общие положения</w:t>
      </w:r>
    </w:p>
    <w:p w:rsidR="006D53E9" w:rsidRPr="004E3257" w:rsidRDefault="0000276E" w:rsidP="00FF2820">
      <w:pPr>
        <w:pStyle w:val="ae"/>
        <w:numPr>
          <w:ilvl w:val="0"/>
          <w:numId w:val="19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 xml:space="preserve">Настоящий Порядок создания мест (площадок) накопления твердых коммунальных отходов на </w:t>
      </w:r>
      <w:r w:rsidR="00FF2820" w:rsidRPr="004E3257">
        <w:rPr>
          <w:spacing w:val="2"/>
          <w:szCs w:val="28"/>
        </w:rPr>
        <w:t>территории</w:t>
      </w:r>
      <w:r w:rsidR="00164ABF">
        <w:rPr>
          <w:spacing w:val="2"/>
          <w:szCs w:val="28"/>
        </w:rPr>
        <w:t xml:space="preserve"> </w:t>
      </w:r>
      <w:r w:rsidR="00210C69" w:rsidRPr="004E3257">
        <w:rPr>
          <w:szCs w:val="28"/>
        </w:rPr>
        <w:t>Б</w:t>
      </w:r>
      <w:r w:rsidR="00164ABF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="00FF2820" w:rsidRPr="004E3257">
        <w:rPr>
          <w:spacing w:val="2"/>
          <w:szCs w:val="28"/>
        </w:rPr>
        <w:t xml:space="preserve"> района Новосибирской области</w:t>
      </w:r>
      <w:r w:rsidR="00724868">
        <w:rPr>
          <w:spacing w:val="2"/>
          <w:szCs w:val="28"/>
        </w:rPr>
        <w:t xml:space="preserve"> </w:t>
      </w:r>
      <w:r w:rsidRPr="004E3257">
        <w:rPr>
          <w:spacing w:val="2"/>
          <w:szCs w:val="28"/>
        </w:rPr>
        <w:t xml:space="preserve">(далее Порядок) устанавливает процедуру создания мест (площадок) накопления твердых коммунальных отходов, в том числе крупно-габаритных отходов (далее - ТКО) на </w:t>
      </w:r>
      <w:r w:rsidR="00FF2820" w:rsidRPr="004E3257">
        <w:rPr>
          <w:spacing w:val="2"/>
          <w:szCs w:val="28"/>
        </w:rPr>
        <w:t xml:space="preserve">территории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="00FF2820" w:rsidRPr="004E3257">
        <w:rPr>
          <w:spacing w:val="2"/>
          <w:szCs w:val="28"/>
        </w:rPr>
        <w:t xml:space="preserve"> района Новосибирской области</w:t>
      </w:r>
      <w:r w:rsidRPr="004E3257">
        <w:rPr>
          <w:spacing w:val="2"/>
          <w:szCs w:val="28"/>
        </w:rPr>
        <w:t>.</w:t>
      </w:r>
    </w:p>
    <w:p w:rsidR="006D53E9" w:rsidRPr="004E3257" w:rsidRDefault="0000276E" w:rsidP="00FF2820">
      <w:pPr>
        <w:pStyle w:val="ae"/>
        <w:numPr>
          <w:ilvl w:val="0"/>
          <w:numId w:val="19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Места (площадки) накопления твердых коммунальных отходов создаются органом местного самоуправления, за исключением установленных законодательством Российской Федерации случаев, когда такая обязанность лежит на других лицах.</w:t>
      </w:r>
    </w:p>
    <w:p w:rsidR="006D53E9" w:rsidRPr="004E3257" w:rsidRDefault="0000276E" w:rsidP="00FF2820">
      <w:pPr>
        <w:pStyle w:val="ae"/>
        <w:numPr>
          <w:ilvl w:val="0"/>
          <w:numId w:val="19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 xml:space="preserve">Решение о создании мест (площадок) накопления твердых коммунальных отходов на </w:t>
      </w:r>
      <w:r w:rsidR="00FF2820" w:rsidRPr="004E3257">
        <w:rPr>
          <w:spacing w:val="2"/>
          <w:szCs w:val="28"/>
        </w:rPr>
        <w:t xml:space="preserve">территории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="00FF2820" w:rsidRPr="004E3257">
        <w:rPr>
          <w:spacing w:val="2"/>
          <w:szCs w:val="28"/>
        </w:rPr>
        <w:t xml:space="preserve"> района Новосибирской области</w:t>
      </w:r>
      <w:r w:rsidR="00724868">
        <w:rPr>
          <w:spacing w:val="2"/>
          <w:szCs w:val="28"/>
        </w:rPr>
        <w:t xml:space="preserve"> </w:t>
      </w:r>
      <w:r w:rsidRPr="004E3257">
        <w:rPr>
          <w:spacing w:val="2"/>
          <w:szCs w:val="28"/>
        </w:rPr>
        <w:t>принимается Комиссией администрации</w:t>
      </w:r>
      <w:r w:rsidR="00724868" w:rsidRPr="00724868">
        <w:rPr>
          <w:szCs w:val="28"/>
        </w:rPr>
        <w:t xml:space="preserve">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Pr="004E3257">
        <w:rPr>
          <w:spacing w:val="2"/>
          <w:szCs w:val="28"/>
        </w:rPr>
        <w:t xml:space="preserve"> </w:t>
      </w:r>
      <w:r w:rsidR="00210C69" w:rsidRPr="004E3257">
        <w:rPr>
          <w:szCs w:val="28"/>
        </w:rPr>
        <w:t xml:space="preserve"> сельсовета</w:t>
      </w:r>
      <w:r w:rsidR="00724868">
        <w:rPr>
          <w:szCs w:val="28"/>
        </w:rPr>
        <w:t xml:space="preserve">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="00FF2820" w:rsidRPr="004E3257">
        <w:rPr>
          <w:spacing w:val="2"/>
          <w:szCs w:val="28"/>
        </w:rPr>
        <w:t xml:space="preserve"> района </w:t>
      </w:r>
      <w:r w:rsidR="006D53E9" w:rsidRPr="004E3257">
        <w:rPr>
          <w:spacing w:val="2"/>
          <w:szCs w:val="28"/>
        </w:rPr>
        <w:t xml:space="preserve">Новосибирской области </w:t>
      </w:r>
      <w:r w:rsidRPr="004E3257">
        <w:rPr>
          <w:spacing w:val="2"/>
          <w:szCs w:val="28"/>
        </w:rPr>
        <w:t>в составе, утвержденно</w:t>
      </w:r>
      <w:r w:rsidR="006D53E9" w:rsidRPr="004E3257">
        <w:rPr>
          <w:spacing w:val="2"/>
          <w:szCs w:val="28"/>
        </w:rPr>
        <w:t>м</w:t>
      </w:r>
      <w:r w:rsidRPr="004E3257">
        <w:rPr>
          <w:spacing w:val="2"/>
          <w:szCs w:val="28"/>
        </w:rPr>
        <w:t xml:space="preserve"> постановлением администрации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</w:t>
      </w:r>
      <w:r w:rsidR="00724868">
        <w:rPr>
          <w:szCs w:val="28"/>
        </w:rPr>
        <w:t xml:space="preserve"> </w:t>
      </w:r>
      <w:r w:rsidR="00724868" w:rsidRPr="004E3257">
        <w:rPr>
          <w:szCs w:val="28"/>
        </w:rPr>
        <w:t>Б</w:t>
      </w:r>
      <w:r w:rsidR="00724868">
        <w:rPr>
          <w:szCs w:val="28"/>
        </w:rPr>
        <w:t>аганского</w:t>
      </w:r>
      <w:r w:rsidR="00FF2820" w:rsidRPr="004E3257">
        <w:rPr>
          <w:szCs w:val="28"/>
        </w:rPr>
        <w:t xml:space="preserve"> района </w:t>
      </w:r>
      <w:r w:rsidR="006D53E9" w:rsidRPr="004E3257">
        <w:rPr>
          <w:spacing w:val="2"/>
          <w:szCs w:val="28"/>
        </w:rPr>
        <w:t>Новосибирской области</w:t>
      </w:r>
      <w:r w:rsidRPr="004E3257">
        <w:rPr>
          <w:spacing w:val="2"/>
          <w:szCs w:val="28"/>
        </w:rPr>
        <w:t>(далее Комиссия).</w:t>
      </w:r>
    </w:p>
    <w:p w:rsidR="006D53E9" w:rsidRPr="004E3257" w:rsidRDefault="0000276E" w:rsidP="00FF2820">
      <w:pPr>
        <w:pStyle w:val="ae"/>
        <w:numPr>
          <w:ilvl w:val="0"/>
          <w:numId w:val="19"/>
        </w:numPr>
        <w:shd w:val="clear" w:color="auto" w:fill="FFFFFF"/>
        <w:spacing w:before="375" w:after="225" w:line="315" w:lineRule="atLeast"/>
        <w:ind w:left="0" w:firstLine="709"/>
        <w:textAlignment w:val="baseline"/>
        <w:outlineLvl w:val="2"/>
        <w:rPr>
          <w:spacing w:val="2"/>
          <w:szCs w:val="28"/>
        </w:rPr>
      </w:pPr>
      <w:r w:rsidRPr="004E3257">
        <w:rPr>
          <w:spacing w:val="2"/>
          <w:szCs w:val="28"/>
        </w:rPr>
        <w:t>В случаях, когда в соответствии с законодательством Российской Федерации обязанность по созданию места (площадки) накопления твердых коммунальных отходов лежит на других лицах, такие лица согласовывают создание места (площадки) накопления твердых ко</w:t>
      </w:r>
      <w:r w:rsidR="006D53E9" w:rsidRPr="004E3257">
        <w:rPr>
          <w:spacing w:val="2"/>
          <w:szCs w:val="28"/>
        </w:rPr>
        <w:t>ммунальных отходов с Комиссией.</w:t>
      </w:r>
    </w:p>
    <w:p w:rsidR="0000276E" w:rsidRPr="004E3257" w:rsidRDefault="0000276E" w:rsidP="00365B9E">
      <w:pPr>
        <w:pStyle w:val="ae"/>
        <w:numPr>
          <w:ilvl w:val="0"/>
          <w:numId w:val="20"/>
        </w:numPr>
        <w:shd w:val="clear" w:color="auto" w:fill="FFFFFF"/>
        <w:spacing w:before="375" w:line="315" w:lineRule="atLeast"/>
        <w:ind w:left="0" w:firstLine="709"/>
        <w:textAlignment w:val="baseline"/>
        <w:outlineLvl w:val="2"/>
        <w:rPr>
          <w:spacing w:val="2"/>
          <w:szCs w:val="28"/>
        </w:rPr>
      </w:pPr>
      <w:r w:rsidRPr="004E3257">
        <w:rPr>
          <w:spacing w:val="2"/>
          <w:szCs w:val="28"/>
        </w:rPr>
        <w:t>Требования к определению мест (площадок) накопления твердых коммунальных отходов.</w:t>
      </w:r>
    </w:p>
    <w:p w:rsidR="006D53E9" w:rsidRPr="004E3257" w:rsidRDefault="0000276E" w:rsidP="00365B9E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Место (площадка) накопления ТКО определяется в соответствии с действующим законодательством Российской Федерации, санитарными нормами и правилами, и визуальным осмотром Комиссией места планируемой установки.</w:t>
      </w:r>
    </w:p>
    <w:p w:rsidR="00365B9E" w:rsidRPr="004E3257" w:rsidRDefault="0000276E" w:rsidP="00FF2820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Место (площадка) накопления ТКО определяется на земельном участке с учетом возможности подъезда спецтехники, осуществляющей сбор и вывоз ТКО, с учетом требований, предусмотренных СанПиН</w:t>
      </w:r>
      <w:hyperlink r:id="rId9" w:history="1">
        <w:r w:rsidRPr="004E3257">
          <w:rPr>
            <w:spacing w:val="2"/>
            <w:szCs w:val="28"/>
          </w:rPr>
          <w:t>2.1.2.2645-10</w:t>
        </w:r>
      </w:hyperlink>
      <w:r w:rsidRPr="004E3257">
        <w:rPr>
          <w:spacing w:val="2"/>
          <w:szCs w:val="28"/>
        </w:rPr>
        <w:t xml:space="preserve">«Санитарно-эпидемиологические требования к условиям проживания в жилых зданиях и помещениях. Санитарно-эпидемиологические правила и нормативы», «СанПиН 42-128-4690-88. Санитарные правила содержания территорий населенных мест» и Правилами благоустройства </w:t>
      </w:r>
      <w:r w:rsidR="00365B9E" w:rsidRPr="004E3257">
        <w:rPr>
          <w:spacing w:val="2"/>
          <w:szCs w:val="28"/>
        </w:rPr>
        <w:t xml:space="preserve">соответствующего муниципального образования поселения </w:t>
      </w:r>
      <w:r w:rsidR="00FF2820" w:rsidRPr="004E3257">
        <w:rPr>
          <w:spacing w:val="2"/>
          <w:szCs w:val="28"/>
        </w:rPr>
        <w:t xml:space="preserve">территории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FF2820" w:rsidRPr="004E3257">
        <w:rPr>
          <w:spacing w:val="2"/>
          <w:szCs w:val="28"/>
        </w:rPr>
        <w:t xml:space="preserve"> района Новосибирской области</w:t>
      </w:r>
      <w:r w:rsidR="008E1772">
        <w:rPr>
          <w:spacing w:val="2"/>
          <w:szCs w:val="28"/>
        </w:rPr>
        <w:t xml:space="preserve">  </w:t>
      </w:r>
      <w:r w:rsidR="00365B9E" w:rsidRPr="004E3257">
        <w:rPr>
          <w:spacing w:val="2"/>
          <w:szCs w:val="28"/>
        </w:rPr>
        <w:t xml:space="preserve">согласно </w:t>
      </w:r>
      <w:r w:rsidR="00365B9E" w:rsidRPr="004E3257">
        <w:rPr>
          <w:spacing w:val="2"/>
          <w:szCs w:val="28"/>
        </w:rPr>
        <w:lastRenderedPageBreak/>
        <w:t>Федерального закона от 24.06.1998 №89-ФЗ «Об отходах производства и потребления»</w:t>
      </w:r>
      <w:r w:rsidRPr="004E3257">
        <w:rPr>
          <w:spacing w:val="2"/>
          <w:szCs w:val="28"/>
        </w:rPr>
        <w:t>.</w:t>
      </w:r>
    </w:p>
    <w:p w:rsidR="00365B9E" w:rsidRPr="004E3257" w:rsidRDefault="0000276E" w:rsidP="00FF2820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 xml:space="preserve">Запрещается самовольное, без согласования с администрацией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FF2820" w:rsidRPr="004E3257">
        <w:rPr>
          <w:spacing w:val="2"/>
          <w:szCs w:val="28"/>
        </w:rPr>
        <w:t xml:space="preserve"> района </w:t>
      </w:r>
      <w:r w:rsidR="00365B9E" w:rsidRPr="004E3257">
        <w:rPr>
          <w:spacing w:val="2"/>
          <w:szCs w:val="28"/>
        </w:rPr>
        <w:t>Новосибирской области</w:t>
      </w:r>
      <w:r w:rsidRPr="004E3257">
        <w:rPr>
          <w:spacing w:val="2"/>
          <w:szCs w:val="28"/>
        </w:rPr>
        <w:t>, размещение мест (площадок) накопления ТКО.</w:t>
      </w:r>
    </w:p>
    <w:p w:rsidR="00365B9E" w:rsidRPr="004E3257" w:rsidRDefault="0000276E" w:rsidP="00FF2820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 xml:space="preserve">Допускается временная установка контейнеров для сбора строительных отходов вблизи мест производства аварийных, ремонтных работ и работ по уборке территорий после проведения данных работ на срок проведения работ, согласованный с администрацией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210C69" w:rsidRPr="004E3257">
        <w:rPr>
          <w:szCs w:val="28"/>
        </w:rPr>
        <w:t xml:space="preserve"> района </w:t>
      </w:r>
      <w:r w:rsidR="00365B9E" w:rsidRPr="004E3257">
        <w:rPr>
          <w:spacing w:val="2"/>
          <w:szCs w:val="28"/>
        </w:rPr>
        <w:t>Новосибирской области</w:t>
      </w:r>
      <w:r w:rsidRPr="004E3257">
        <w:rPr>
          <w:spacing w:val="2"/>
          <w:szCs w:val="28"/>
        </w:rPr>
        <w:t>.</w:t>
      </w:r>
    </w:p>
    <w:p w:rsidR="0000276E" w:rsidRPr="004E3257" w:rsidRDefault="0000276E" w:rsidP="00365B9E">
      <w:pPr>
        <w:pStyle w:val="ae"/>
        <w:shd w:val="clear" w:color="auto" w:fill="FFFFFF"/>
        <w:spacing w:line="315" w:lineRule="atLeast"/>
        <w:ind w:left="0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При проведении культурно-массовых мероприятий, места и сроки временной установки контейнеров для сбора мусора должны быть согласованы с собственниками, пользователями территорий, на которых проводятся данные мероприятия.</w:t>
      </w:r>
    </w:p>
    <w:p w:rsidR="0000276E" w:rsidRPr="004E3257" w:rsidRDefault="0000276E" w:rsidP="00365B9E">
      <w:pPr>
        <w:pStyle w:val="ae"/>
        <w:numPr>
          <w:ilvl w:val="0"/>
          <w:numId w:val="20"/>
        </w:numPr>
        <w:shd w:val="clear" w:color="auto" w:fill="FFFFFF"/>
        <w:spacing w:before="375" w:after="225"/>
        <w:ind w:left="0" w:firstLine="709"/>
        <w:textAlignment w:val="baseline"/>
        <w:outlineLvl w:val="2"/>
        <w:rPr>
          <w:spacing w:val="2"/>
          <w:szCs w:val="28"/>
        </w:rPr>
      </w:pPr>
      <w:r w:rsidRPr="004E3257">
        <w:rPr>
          <w:spacing w:val="2"/>
          <w:szCs w:val="28"/>
        </w:rPr>
        <w:t>Процедура согласования, создания мест (площадок) накопления твердых коммунальных отходов.</w:t>
      </w:r>
    </w:p>
    <w:p w:rsidR="009F21D8" w:rsidRPr="004E3257" w:rsidRDefault="0000276E" w:rsidP="009F21D8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 xml:space="preserve">Для согласования, создания места (площадки) накопления ТКО и включения их в реестр уполномоченный орган администрации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210C69" w:rsidRPr="004E3257">
        <w:rPr>
          <w:szCs w:val="28"/>
        </w:rPr>
        <w:t xml:space="preserve"> района </w:t>
      </w:r>
      <w:r w:rsidR="00365B9E" w:rsidRPr="004E3257">
        <w:rPr>
          <w:spacing w:val="2"/>
          <w:szCs w:val="28"/>
        </w:rPr>
        <w:t>Новосибирской области</w:t>
      </w:r>
      <w:r w:rsidRPr="004E3257">
        <w:rPr>
          <w:spacing w:val="2"/>
          <w:szCs w:val="28"/>
        </w:rPr>
        <w:t xml:space="preserve">, физическое лицо, юридическое лицо, индивидуальный предприниматель (далее - Заявитель) подает в Комиссию письменную заявку, по форме согласно приложению </w:t>
      </w:r>
      <w:r w:rsidR="009F21D8" w:rsidRPr="004E3257">
        <w:rPr>
          <w:spacing w:val="2"/>
          <w:szCs w:val="28"/>
        </w:rPr>
        <w:t>№</w:t>
      </w:r>
      <w:r w:rsidRPr="004E3257">
        <w:rPr>
          <w:spacing w:val="2"/>
          <w:szCs w:val="28"/>
        </w:rPr>
        <w:t xml:space="preserve"> 1 к настоящему Порядку.</w:t>
      </w:r>
    </w:p>
    <w:p w:rsidR="009F21D8" w:rsidRPr="004E3257" w:rsidRDefault="0000276E" w:rsidP="009F21D8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Прием заявок осуществляется по адресу:</w:t>
      </w:r>
      <w:r w:rsidR="00210C69" w:rsidRPr="004E3257">
        <w:rPr>
          <w:spacing w:val="2"/>
          <w:szCs w:val="28"/>
        </w:rPr>
        <w:t xml:space="preserve"> Новосибирская область,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210C69" w:rsidRPr="004E3257">
        <w:rPr>
          <w:spacing w:val="2"/>
          <w:szCs w:val="28"/>
        </w:rPr>
        <w:t xml:space="preserve"> район, </w:t>
      </w:r>
      <w:r w:rsidR="008E1772">
        <w:rPr>
          <w:spacing w:val="2"/>
          <w:szCs w:val="28"/>
        </w:rPr>
        <w:t>с.Баган</w:t>
      </w:r>
      <w:r w:rsidR="00210C69" w:rsidRPr="004E3257">
        <w:rPr>
          <w:spacing w:val="2"/>
          <w:szCs w:val="28"/>
        </w:rPr>
        <w:t>, ул.</w:t>
      </w:r>
      <w:r w:rsidR="008E1772">
        <w:rPr>
          <w:spacing w:val="2"/>
          <w:szCs w:val="28"/>
        </w:rPr>
        <w:t>М.Горького</w:t>
      </w:r>
      <w:r w:rsidR="00210C69" w:rsidRPr="004E3257">
        <w:rPr>
          <w:spacing w:val="2"/>
          <w:szCs w:val="28"/>
        </w:rPr>
        <w:t>, 1</w:t>
      </w:r>
      <w:r w:rsidR="008E1772">
        <w:rPr>
          <w:spacing w:val="2"/>
          <w:szCs w:val="28"/>
        </w:rPr>
        <w:t>8</w:t>
      </w:r>
      <w:r w:rsidR="00210C69" w:rsidRPr="004E3257">
        <w:rPr>
          <w:spacing w:val="2"/>
          <w:szCs w:val="28"/>
        </w:rPr>
        <w:t>.</w:t>
      </w:r>
    </w:p>
    <w:p w:rsidR="009F21D8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Рассмотрение заявки, принятие решения о создании места (площадки) накопления ТКО осуществляется Комиссией, в срок не позднее 10 календарных дней со дня ее поступления.</w:t>
      </w:r>
    </w:p>
    <w:p w:rsidR="009F21D8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 xml:space="preserve">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ТКО, Комиссия не позднее 3-х календарных дней вправе запросить позицию (далее - запрос) </w:t>
      </w:r>
      <w:r w:rsidR="009F21D8" w:rsidRPr="004E3257">
        <w:rPr>
          <w:spacing w:val="2"/>
          <w:szCs w:val="28"/>
        </w:rPr>
        <w:t xml:space="preserve">Территориального отдела управления Роспотребнадзора по Новосибирской области </w:t>
      </w:r>
      <w:r w:rsidR="00FF2820" w:rsidRPr="004E3257">
        <w:rPr>
          <w:spacing w:val="2"/>
          <w:szCs w:val="28"/>
        </w:rPr>
        <w:t xml:space="preserve">в </w:t>
      </w:r>
      <w:r w:rsidR="001B3571">
        <w:rPr>
          <w:szCs w:val="28"/>
        </w:rPr>
        <w:t>Карасукском</w:t>
      </w:r>
      <w:r w:rsidR="00FF2820" w:rsidRPr="004E3257">
        <w:rPr>
          <w:szCs w:val="28"/>
        </w:rPr>
        <w:t xml:space="preserve"> районе </w:t>
      </w:r>
      <w:r w:rsidRPr="004E3257">
        <w:rPr>
          <w:spacing w:val="2"/>
          <w:szCs w:val="28"/>
        </w:rPr>
        <w:t>(далее - надзорный орган).</w:t>
      </w:r>
    </w:p>
    <w:p w:rsidR="009F21D8" w:rsidRPr="004E3257" w:rsidRDefault="0000276E" w:rsidP="00BB1DE9">
      <w:pPr>
        <w:pStyle w:val="ae"/>
        <w:shd w:val="clear" w:color="auto" w:fill="FFFFFF"/>
        <w:spacing w:line="315" w:lineRule="atLeast"/>
        <w:ind w:left="0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В случае направления запроса срок рассмотрения заявки может быть увеличен по решению Комиссии до 20-ти календарных дней, при этом заявителю не позднее 3-х календарных дней со дня принятия такого решения Комиссией направляется соответствующее уведомление.</w:t>
      </w:r>
    </w:p>
    <w:p w:rsidR="009F21D8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По результатам рассмотрения заявки Комиссия принимает решение о создании места (площадки) накопления ТКО.</w:t>
      </w:r>
    </w:p>
    <w:p w:rsidR="009F21D8" w:rsidRPr="004E3257" w:rsidRDefault="009F21D8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В</w:t>
      </w:r>
      <w:r w:rsidR="0000276E" w:rsidRPr="004E3257">
        <w:rPr>
          <w:spacing w:val="2"/>
          <w:szCs w:val="28"/>
        </w:rPr>
        <w:t xml:space="preserve"> случае согласования, создания места (площадки) накопления ТКО, Комиссией составляется акт о создании места (площадки) накопления ТКО, в соответствии с приложением </w:t>
      </w:r>
      <w:r w:rsidRPr="004E3257">
        <w:rPr>
          <w:spacing w:val="2"/>
          <w:szCs w:val="28"/>
        </w:rPr>
        <w:t>№</w:t>
      </w:r>
      <w:r w:rsidR="0000276E" w:rsidRPr="004E3257">
        <w:rPr>
          <w:spacing w:val="2"/>
          <w:szCs w:val="28"/>
        </w:rPr>
        <w:t xml:space="preserve"> 2 к настоящему Порядку.</w:t>
      </w:r>
    </w:p>
    <w:p w:rsidR="009F21D8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Акт о создании места (площадки) накопления ТКО утверждается и подписывается председателем Комиссии, и в течение 10-ти рабочих дней секретарем Комиссии направляется заявителю.</w:t>
      </w:r>
    </w:p>
    <w:p w:rsidR="00BB1DE9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lastRenderedPageBreak/>
        <w:t xml:space="preserve">Утвержденный акт является основанием для включения места (площадки) накопления ТКО в реестр мест (площадок) накопления твердых коммунальных отходов на </w:t>
      </w:r>
      <w:r w:rsidR="00210C69" w:rsidRPr="004E3257">
        <w:rPr>
          <w:spacing w:val="2"/>
          <w:szCs w:val="28"/>
        </w:rPr>
        <w:t xml:space="preserve">территории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8E1772" w:rsidRPr="004E3257">
        <w:rPr>
          <w:szCs w:val="28"/>
        </w:rPr>
        <w:t>Б</w:t>
      </w:r>
      <w:r w:rsidR="008E1772">
        <w:rPr>
          <w:szCs w:val="28"/>
        </w:rPr>
        <w:t>аганского</w:t>
      </w:r>
      <w:r w:rsidR="00FF2820" w:rsidRPr="004E3257">
        <w:rPr>
          <w:spacing w:val="2"/>
          <w:szCs w:val="28"/>
        </w:rPr>
        <w:t xml:space="preserve"> района Новосибирской области</w:t>
      </w:r>
      <w:r w:rsidR="008E1772">
        <w:rPr>
          <w:spacing w:val="2"/>
          <w:szCs w:val="28"/>
        </w:rPr>
        <w:t xml:space="preserve"> </w:t>
      </w:r>
      <w:r w:rsidRPr="004E3257">
        <w:rPr>
          <w:spacing w:val="2"/>
          <w:szCs w:val="28"/>
        </w:rPr>
        <w:t>(далее-реестр) и размещения контейнерной площадки или отдельно стоящих контейнеров на определенном месте (площадке) накопления ТКО.</w:t>
      </w:r>
    </w:p>
    <w:p w:rsidR="00BB1DE9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В течение 5 рабочих дней со дня принятия решения о создании места (площадки) накопления ТКО, указанные сведения вносятся в реестр</w:t>
      </w:r>
      <w:r w:rsidR="00FF2820" w:rsidRPr="004E3257">
        <w:rPr>
          <w:spacing w:val="2"/>
          <w:szCs w:val="28"/>
        </w:rPr>
        <w:t xml:space="preserve"> и</w:t>
      </w:r>
      <w:r w:rsidRPr="004E3257">
        <w:rPr>
          <w:spacing w:val="2"/>
          <w:szCs w:val="28"/>
        </w:rPr>
        <w:t xml:space="preserve"> размещ</w:t>
      </w:r>
      <w:r w:rsidR="00FF2820" w:rsidRPr="004E3257">
        <w:rPr>
          <w:spacing w:val="2"/>
          <w:szCs w:val="28"/>
        </w:rPr>
        <w:t>аются</w:t>
      </w:r>
      <w:r w:rsidRPr="004E3257">
        <w:rPr>
          <w:spacing w:val="2"/>
          <w:szCs w:val="28"/>
        </w:rPr>
        <w:t xml:space="preserve"> на сайте </w:t>
      </w:r>
      <w:r w:rsidR="00210C69" w:rsidRPr="004E3257">
        <w:rPr>
          <w:spacing w:val="2"/>
          <w:szCs w:val="28"/>
        </w:rPr>
        <w:t xml:space="preserve">администрации </w:t>
      </w:r>
      <w:r w:rsidR="00F45372" w:rsidRPr="004E3257">
        <w:rPr>
          <w:szCs w:val="28"/>
        </w:rPr>
        <w:t>Б</w:t>
      </w:r>
      <w:r w:rsidR="00F45372">
        <w:rPr>
          <w:szCs w:val="28"/>
        </w:rPr>
        <w:t>аганского</w:t>
      </w:r>
      <w:r w:rsidR="00210C69" w:rsidRPr="004E3257">
        <w:rPr>
          <w:spacing w:val="2"/>
          <w:szCs w:val="28"/>
        </w:rPr>
        <w:t xml:space="preserve"> сельсовета</w:t>
      </w:r>
      <w:r w:rsidR="00F45372">
        <w:rPr>
          <w:spacing w:val="2"/>
          <w:szCs w:val="28"/>
        </w:rPr>
        <w:t xml:space="preserve"> </w:t>
      </w:r>
      <w:r w:rsidR="00F45372" w:rsidRPr="004E3257">
        <w:rPr>
          <w:szCs w:val="28"/>
        </w:rPr>
        <w:t>Б</w:t>
      </w:r>
      <w:r w:rsidR="00F45372">
        <w:rPr>
          <w:szCs w:val="28"/>
        </w:rPr>
        <w:t>аганского</w:t>
      </w:r>
      <w:r w:rsidR="00FF2820" w:rsidRPr="004E3257">
        <w:rPr>
          <w:szCs w:val="28"/>
        </w:rPr>
        <w:t xml:space="preserve"> района </w:t>
      </w:r>
      <w:r w:rsidR="006D53E9" w:rsidRPr="004E3257">
        <w:rPr>
          <w:spacing w:val="2"/>
          <w:szCs w:val="28"/>
        </w:rPr>
        <w:t>Новосибирской области</w:t>
      </w:r>
      <w:r w:rsidR="00F45372">
        <w:rPr>
          <w:spacing w:val="2"/>
          <w:szCs w:val="28"/>
        </w:rPr>
        <w:t xml:space="preserve"> </w:t>
      </w:r>
      <w:r w:rsidRPr="004E3257">
        <w:rPr>
          <w:spacing w:val="2"/>
          <w:szCs w:val="28"/>
        </w:rPr>
        <w:t>в информационно-телекоммуникационной сети «Интернет».</w:t>
      </w:r>
    </w:p>
    <w:p w:rsidR="00BB1DE9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В случае отказа в согласовании, создании места (площадки) накопления ТКО Комиссия в срок, установленный пунктами 1.4 и 2.3 настоящего Порядка, направляет заявителю уведомление с указанием оснований отказа.</w:t>
      </w:r>
    </w:p>
    <w:p w:rsidR="00BB1DE9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Основаниями отказа Комиссии в согласовании места (площадки) накопления ТКО являются:</w:t>
      </w:r>
    </w:p>
    <w:p w:rsidR="00BB1DE9" w:rsidRPr="004E3257" w:rsidRDefault="0000276E" w:rsidP="00BB1DE9">
      <w:pPr>
        <w:pStyle w:val="ae"/>
        <w:numPr>
          <w:ilvl w:val="2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несоответствие заявки установленной форме;</w:t>
      </w:r>
    </w:p>
    <w:p w:rsidR="0000276E" w:rsidRPr="004E3257" w:rsidRDefault="0000276E" w:rsidP="00BB1DE9">
      <w:pPr>
        <w:pStyle w:val="ae"/>
        <w:numPr>
          <w:ilvl w:val="2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несоответствие заявленного места (площадки) накопления ТКО требованиям Правил благоустройства</w:t>
      </w:r>
      <w:r w:rsidR="00210C69" w:rsidRPr="004E3257">
        <w:rPr>
          <w:spacing w:val="2"/>
          <w:szCs w:val="28"/>
        </w:rPr>
        <w:t>, обеспечения чистоты и порядка на территории</w:t>
      </w:r>
      <w:r w:rsidR="00F45372">
        <w:rPr>
          <w:spacing w:val="2"/>
          <w:szCs w:val="28"/>
        </w:rPr>
        <w:t xml:space="preserve"> </w:t>
      </w:r>
      <w:r w:rsidR="00F45372" w:rsidRPr="004E3257">
        <w:rPr>
          <w:szCs w:val="28"/>
        </w:rPr>
        <w:t>Б</w:t>
      </w:r>
      <w:r w:rsidR="00F45372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F45372" w:rsidRPr="004E3257">
        <w:rPr>
          <w:szCs w:val="28"/>
        </w:rPr>
        <w:t>Б</w:t>
      </w:r>
      <w:r w:rsidR="00F45372">
        <w:rPr>
          <w:szCs w:val="28"/>
        </w:rPr>
        <w:t>аганского</w:t>
      </w:r>
      <w:r w:rsidR="00210C69" w:rsidRPr="004E3257">
        <w:rPr>
          <w:szCs w:val="28"/>
        </w:rPr>
        <w:t xml:space="preserve"> района </w:t>
      </w:r>
      <w:r w:rsidR="006D53E9" w:rsidRPr="004E3257">
        <w:rPr>
          <w:spacing w:val="2"/>
          <w:szCs w:val="28"/>
        </w:rPr>
        <w:t>Новосибирской области</w:t>
      </w:r>
      <w:r w:rsidRPr="004E3257">
        <w:rPr>
          <w:spacing w:val="2"/>
          <w:szCs w:val="28"/>
        </w:rPr>
        <w:t>, требованиям законодательства Российской Федерации в области санитарно-эпидемиологического благополучия населения, иного законодательства Российской Федерации, устанавливающего требования к местам (площадкам) накопления ТКО.</w:t>
      </w:r>
    </w:p>
    <w:p w:rsidR="0000276E" w:rsidRPr="004E3257" w:rsidRDefault="0000276E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После устранения оснований отказа в согласовании, создании места (площадки) накопления ТКО заявитель вправе повторно обратиться в Комиссию за согласованием, созданием места (площадки) накопления ТКО в соответствии с настоящим Порядком.</w:t>
      </w:r>
    </w:p>
    <w:p w:rsidR="00BB1DE9" w:rsidRPr="004E3257" w:rsidRDefault="00BB1DE9">
      <w:pPr>
        <w:rPr>
          <w:spacing w:val="2"/>
          <w:szCs w:val="28"/>
        </w:rPr>
      </w:pPr>
      <w:r w:rsidRPr="004E3257">
        <w:rPr>
          <w:spacing w:val="2"/>
          <w:szCs w:val="28"/>
        </w:rPr>
        <w:br w:type="page"/>
      </w:r>
    </w:p>
    <w:tbl>
      <w:tblPr>
        <w:tblW w:w="10144" w:type="dxa"/>
        <w:tblInd w:w="-82" w:type="dxa"/>
        <w:tblLook w:val="01E0"/>
      </w:tblPr>
      <w:tblGrid>
        <w:gridCol w:w="41"/>
        <w:gridCol w:w="4383"/>
        <w:gridCol w:w="191"/>
        <w:gridCol w:w="5320"/>
        <w:gridCol w:w="209"/>
      </w:tblGrid>
      <w:tr w:rsidR="004E3257" w:rsidRPr="004E3257" w:rsidTr="00F75362">
        <w:trPr>
          <w:gridBefore w:val="1"/>
          <w:wBefore w:w="41" w:type="dxa"/>
        </w:trPr>
        <w:tc>
          <w:tcPr>
            <w:tcW w:w="4574" w:type="dxa"/>
            <w:gridSpan w:val="2"/>
          </w:tcPr>
          <w:p w:rsidR="00585979" w:rsidRPr="004E3257" w:rsidRDefault="00585979" w:rsidP="00AB6139">
            <w:pPr>
              <w:jc w:val="right"/>
              <w:rPr>
                <w:szCs w:val="28"/>
              </w:rPr>
            </w:pPr>
          </w:p>
        </w:tc>
        <w:tc>
          <w:tcPr>
            <w:tcW w:w="5529" w:type="dxa"/>
            <w:gridSpan w:val="2"/>
          </w:tcPr>
          <w:p w:rsidR="00585979" w:rsidRPr="00324C56" w:rsidRDefault="00585979" w:rsidP="00AB6139">
            <w:pPr>
              <w:jc w:val="right"/>
              <w:rPr>
                <w:sz w:val="24"/>
                <w:szCs w:val="24"/>
              </w:rPr>
            </w:pPr>
            <w:r w:rsidRPr="00324C56">
              <w:rPr>
                <w:sz w:val="24"/>
                <w:szCs w:val="24"/>
              </w:rPr>
              <w:t xml:space="preserve">Приложение №1 </w:t>
            </w:r>
          </w:p>
          <w:p w:rsidR="00BB1DE9" w:rsidRPr="00324C56" w:rsidRDefault="00585979" w:rsidP="00BB1DE9">
            <w:pPr>
              <w:shd w:val="clear" w:color="auto" w:fill="FFFFFF"/>
              <w:spacing w:before="375" w:after="225"/>
              <w:textAlignment w:val="baseline"/>
              <w:outlineLvl w:val="1"/>
              <w:rPr>
                <w:spacing w:val="2"/>
                <w:sz w:val="24"/>
                <w:szCs w:val="24"/>
              </w:rPr>
            </w:pPr>
            <w:r w:rsidRPr="00324C56">
              <w:rPr>
                <w:sz w:val="24"/>
                <w:szCs w:val="24"/>
              </w:rPr>
              <w:t xml:space="preserve">к </w:t>
            </w:r>
            <w:r w:rsidR="00BB1DE9" w:rsidRPr="00324C56">
              <w:rPr>
                <w:spacing w:val="2"/>
                <w:sz w:val="24"/>
                <w:szCs w:val="24"/>
              </w:rPr>
              <w:t>Порядок</w:t>
            </w:r>
            <w:r w:rsidR="00210C69" w:rsidRPr="00324C56">
              <w:rPr>
                <w:spacing w:val="2"/>
                <w:sz w:val="24"/>
                <w:szCs w:val="24"/>
              </w:rPr>
              <w:t>у</w:t>
            </w:r>
            <w:r w:rsidR="00BB1DE9" w:rsidRPr="00324C56">
              <w:rPr>
                <w:spacing w:val="2"/>
                <w:sz w:val="24"/>
                <w:szCs w:val="24"/>
              </w:rPr>
              <w:t xml:space="preserve"> создания мест (площадок) накопления твердых коммунальных отходов на </w:t>
            </w:r>
            <w:r w:rsidR="00FF2820" w:rsidRPr="00324C56">
              <w:rPr>
                <w:spacing w:val="2"/>
                <w:sz w:val="24"/>
                <w:szCs w:val="24"/>
              </w:rPr>
              <w:t xml:space="preserve">территории </w:t>
            </w:r>
            <w:r w:rsidR="00324C56" w:rsidRPr="00324C56">
              <w:rPr>
                <w:sz w:val="24"/>
                <w:szCs w:val="24"/>
              </w:rPr>
              <w:t xml:space="preserve">Баганского </w:t>
            </w:r>
            <w:r w:rsidR="00210C69" w:rsidRPr="00324C56">
              <w:rPr>
                <w:sz w:val="24"/>
                <w:szCs w:val="24"/>
              </w:rPr>
              <w:t xml:space="preserve">сельсовета </w:t>
            </w:r>
            <w:r w:rsidR="00324C56" w:rsidRPr="00324C56">
              <w:rPr>
                <w:sz w:val="24"/>
                <w:szCs w:val="24"/>
              </w:rPr>
              <w:t>Баганского</w:t>
            </w:r>
            <w:r w:rsidR="00324C56" w:rsidRPr="00324C56">
              <w:rPr>
                <w:spacing w:val="2"/>
                <w:sz w:val="24"/>
                <w:szCs w:val="24"/>
              </w:rPr>
              <w:t xml:space="preserve"> </w:t>
            </w:r>
            <w:r w:rsidR="00FF2820" w:rsidRPr="00324C56">
              <w:rPr>
                <w:spacing w:val="2"/>
                <w:sz w:val="24"/>
                <w:szCs w:val="24"/>
              </w:rPr>
              <w:t>района Новосибирской области</w:t>
            </w:r>
          </w:p>
          <w:p w:rsidR="00585979" w:rsidRPr="004E3257" w:rsidRDefault="00585979" w:rsidP="00AB6139">
            <w:pPr>
              <w:jc w:val="right"/>
              <w:rPr>
                <w:szCs w:val="28"/>
                <w:u w:val="single"/>
              </w:rPr>
            </w:pPr>
          </w:p>
        </w:tc>
      </w:tr>
      <w:tr w:rsidR="004E3257" w:rsidRPr="004E3257" w:rsidTr="00F75362">
        <w:tblPrEx>
          <w:tblCellMar>
            <w:left w:w="0" w:type="dxa"/>
            <w:right w:w="0" w:type="dxa"/>
          </w:tblCellMar>
          <w:tblLook w:val="04A0"/>
        </w:tblPrEx>
        <w:trPr>
          <w:gridAfter w:val="1"/>
          <w:wAfter w:w="209" w:type="dxa"/>
          <w:trHeight w:val="15"/>
        </w:trPr>
        <w:tc>
          <w:tcPr>
            <w:tcW w:w="4424" w:type="dxa"/>
            <w:gridSpan w:val="2"/>
            <w:hideMark/>
          </w:tcPr>
          <w:p w:rsidR="0000276E" w:rsidRPr="004E3257" w:rsidRDefault="0000276E" w:rsidP="0000276E">
            <w:pPr>
              <w:jc w:val="left"/>
              <w:rPr>
                <w:spacing w:val="2"/>
                <w:szCs w:val="28"/>
              </w:rPr>
            </w:pPr>
          </w:p>
        </w:tc>
        <w:tc>
          <w:tcPr>
            <w:tcW w:w="5511" w:type="dxa"/>
            <w:gridSpan w:val="2"/>
            <w:hideMark/>
          </w:tcPr>
          <w:p w:rsidR="0000276E" w:rsidRPr="004E3257" w:rsidRDefault="0000276E" w:rsidP="0000276E">
            <w:pPr>
              <w:jc w:val="left"/>
              <w:rPr>
                <w:szCs w:val="28"/>
              </w:rPr>
            </w:pPr>
          </w:p>
        </w:tc>
      </w:tr>
      <w:tr w:rsidR="004E3257" w:rsidRPr="004E3257" w:rsidTr="00F75362">
        <w:tblPrEx>
          <w:tblCellMar>
            <w:left w:w="0" w:type="dxa"/>
            <w:right w:w="0" w:type="dxa"/>
          </w:tblCellMar>
          <w:tblLook w:val="04A0"/>
        </w:tblPrEx>
        <w:trPr>
          <w:gridAfter w:val="1"/>
          <w:wAfter w:w="209" w:type="dxa"/>
        </w:trPr>
        <w:tc>
          <w:tcPr>
            <w:tcW w:w="442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Cs w:val="28"/>
              </w:rPr>
            </w:pPr>
          </w:p>
        </w:tc>
        <w:tc>
          <w:tcPr>
            <w:tcW w:w="551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2820" w:rsidRPr="004E3257" w:rsidRDefault="0000276E" w:rsidP="00BB1DE9">
            <w:pPr>
              <w:spacing w:line="315" w:lineRule="atLeast"/>
              <w:jc w:val="righ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В Комиссию администрации</w:t>
            </w:r>
            <w:r w:rsidR="00324C56">
              <w:rPr>
                <w:szCs w:val="28"/>
              </w:rPr>
              <w:t xml:space="preserve"> </w:t>
            </w:r>
            <w:r w:rsidR="00324C56" w:rsidRPr="004E3257">
              <w:rPr>
                <w:szCs w:val="28"/>
              </w:rPr>
              <w:t>Б</w:t>
            </w:r>
            <w:r w:rsidR="00324C56">
              <w:rPr>
                <w:szCs w:val="28"/>
              </w:rPr>
              <w:t>аганского</w:t>
            </w:r>
            <w:r w:rsidR="00210C69" w:rsidRPr="004E3257">
              <w:rPr>
                <w:szCs w:val="28"/>
              </w:rPr>
              <w:t xml:space="preserve"> сельсовета</w:t>
            </w:r>
          </w:p>
          <w:p w:rsidR="00FF2820" w:rsidRPr="004E3257" w:rsidRDefault="00324C56" w:rsidP="00BB1DE9">
            <w:pPr>
              <w:spacing w:line="315" w:lineRule="atLeast"/>
              <w:jc w:val="righ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Б</w:t>
            </w:r>
            <w:r>
              <w:rPr>
                <w:szCs w:val="28"/>
              </w:rPr>
              <w:t>аганского</w:t>
            </w:r>
            <w:r w:rsidR="00FF2820" w:rsidRPr="004E3257">
              <w:rPr>
                <w:szCs w:val="28"/>
              </w:rPr>
              <w:t xml:space="preserve"> района </w:t>
            </w:r>
          </w:p>
          <w:p w:rsidR="0000276E" w:rsidRPr="004E3257" w:rsidRDefault="006D53E9" w:rsidP="00BB1DE9">
            <w:pPr>
              <w:spacing w:line="315" w:lineRule="atLeast"/>
              <w:jc w:val="righ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Новосибирской области</w:t>
            </w:r>
            <w:r w:rsidR="0000276E" w:rsidRPr="004E3257">
              <w:rPr>
                <w:szCs w:val="28"/>
              </w:rPr>
              <w:t>по принятию решений о создании мест (площадок) накопления ТКО</w:t>
            </w:r>
          </w:p>
        </w:tc>
      </w:tr>
      <w:tr w:rsidR="004E3257" w:rsidRPr="004E3257" w:rsidTr="00F75362">
        <w:tblPrEx>
          <w:tblCellMar>
            <w:left w:w="0" w:type="dxa"/>
            <w:right w:w="0" w:type="dxa"/>
          </w:tblCellMar>
          <w:tblLook w:val="04A0"/>
        </w:tblPrEx>
        <w:trPr>
          <w:gridAfter w:val="1"/>
          <w:wAfter w:w="209" w:type="dxa"/>
        </w:trPr>
        <w:tc>
          <w:tcPr>
            <w:tcW w:w="442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Cs w:val="28"/>
              </w:rPr>
            </w:pPr>
          </w:p>
        </w:tc>
        <w:tc>
          <w:tcPr>
            <w:tcW w:w="551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BB1DE9">
            <w:pPr>
              <w:spacing w:line="315" w:lineRule="atLeast"/>
              <w:jc w:val="righ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br/>
              <w:t xml:space="preserve">Регистрационный </w:t>
            </w:r>
            <w:r w:rsidR="00BB1DE9" w:rsidRPr="004E3257">
              <w:rPr>
                <w:szCs w:val="28"/>
              </w:rPr>
              <w:t>№</w:t>
            </w:r>
            <w:r w:rsidRPr="004E3257">
              <w:rPr>
                <w:szCs w:val="28"/>
              </w:rPr>
              <w:t xml:space="preserve"> _________</w:t>
            </w:r>
            <w:r w:rsidRPr="004E3257">
              <w:rPr>
                <w:szCs w:val="28"/>
              </w:rPr>
              <w:br/>
              <w:t>от _________________________</w:t>
            </w:r>
          </w:p>
        </w:tc>
      </w:tr>
      <w:tr w:rsidR="004E3257" w:rsidRPr="004E3257" w:rsidTr="00F75362">
        <w:tblPrEx>
          <w:tblCellMar>
            <w:left w:w="0" w:type="dxa"/>
            <w:right w:w="0" w:type="dxa"/>
          </w:tblCellMar>
          <w:tblLook w:val="04A0"/>
        </w:tblPrEx>
        <w:trPr>
          <w:gridAfter w:val="1"/>
          <w:wAfter w:w="209" w:type="dxa"/>
        </w:trPr>
        <w:tc>
          <w:tcPr>
            <w:tcW w:w="993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Cs w:val="28"/>
              </w:rPr>
            </w:pPr>
          </w:p>
        </w:tc>
      </w:tr>
    </w:tbl>
    <w:p w:rsidR="003309F8" w:rsidRPr="004E3257" w:rsidRDefault="0000276E" w:rsidP="003309F8">
      <w:pPr>
        <w:shd w:val="clear" w:color="auto" w:fill="FFFFFF"/>
        <w:ind w:firstLine="0"/>
        <w:jc w:val="center"/>
        <w:textAlignment w:val="baseline"/>
        <w:outlineLvl w:val="2"/>
        <w:rPr>
          <w:spacing w:val="2"/>
          <w:szCs w:val="28"/>
        </w:rPr>
      </w:pPr>
      <w:r w:rsidRPr="004E3257">
        <w:rPr>
          <w:spacing w:val="2"/>
          <w:szCs w:val="28"/>
        </w:rPr>
        <w:t>ЗАЯВКА</w:t>
      </w:r>
    </w:p>
    <w:p w:rsidR="00BB1DE9" w:rsidRPr="004E3257" w:rsidRDefault="0000276E" w:rsidP="003309F8">
      <w:pPr>
        <w:shd w:val="clear" w:color="auto" w:fill="FFFFFF"/>
        <w:ind w:firstLine="0"/>
        <w:jc w:val="center"/>
        <w:textAlignment w:val="baseline"/>
        <w:outlineLvl w:val="2"/>
        <w:rPr>
          <w:spacing w:val="2"/>
          <w:szCs w:val="28"/>
        </w:rPr>
      </w:pPr>
      <w:r w:rsidRPr="004E3257">
        <w:rPr>
          <w:spacing w:val="2"/>
          <w:szCs w:val="28"/>
        </w:rPr>
        <w:t xml:space="preserve"> о создании места (площадки) накопления ТКО и включения их в реестр</w:t>
      </w:r>
    </w:p>
    <w:p w:rsidR="003309F8" w:rsidRPr="004E3257" w:rsidRDefault="003309F8" w:rsidP="003309F8">
      <w:pPr>
        <w:shd w:val="clear" w:color="auto" w:fill="FFFFFF"/>
        <w:ind w:firstLine="0"/>
        <w:jc w:val="center"/>
        <w:textAlignment w:val="baseline"/>
        <w:outlineLvl w:val="2"/>
        <w:rPr>
          <w:spacing w:val="2"/>
          <w:szCs w:val="28"/>
        </w:rPr>
      </w:pPr>
    </w:p>
    <w:p w:rsidR="000748E1" w:rsidRPr="004E3257" w:rsidRDefault="000748E1" w:rsidP="000748E1">
      <w:pPr>
        <w:rPr>
          <w:szCs w:val="28"/>
        </w:rPr>
      </w:pPr>
      <w:r w:rsidRPr="004E3257">
        <w:rPr>
          <w:szCs w:val="28"/>
        </w:rPr>
        <w:t xml:space="preserve">Прошу согласовать место (площадки) накопления ТКО и включить его в реестр мест (площадок) накопления твердых коммунальных отходов на территории </w:t>
      </w:r>
      <w:r w:rsidR="0043374A" w:rsidRPr="004E3257">
        <w:rPr>
          <w:szCs w:val="28"/>
        </w:rPr>
        <w:t>Б</w:t>
      </w:r>
      <w:r w:rsidR="0043374A">
        <w:rPr>
          <w:szCs w:val="28"/>
        </w:rPr>
        <w:t>аганского</w:t>
      </w:r>
      <w:r w:rsidR="00210C69" w:rsidRPr="004E3257">
        <w:rPr>
          <w:szCs w:val="28"/>
        </w:rPr>
        <w:t xml:space="preserve"> сельсовета </w:t>
      </w:r>
      <w:r w:rsidR="0043374A" w:rsidRPr="004E3257">
        <w:rPr>
          <w:szCs w:val="28"/>
        </w:rPr>
        <w:t>Б</w:t>
      </w:r>
      <w:r w:rsidR="0043374A">
        <w:rPr>
          <w:szCs w:val="28"/>
        </w:rPr>
        <w:t>аганского</w:t>
      </w:r>
      <w:r w:rsidRPr="004E3257">
        <w:rPr>
          <w:szCs w:val="28"/>
        </w:rPr>
        <w:t xml:space="preserve"> района Новосибирской области.</w:t>
      </w:r>
    </w:p>
    <w:p w:rsidR="000748E1" w:rsidRPr="004E3257" w:rsidRDefault="000748E1" w:rsidP="00AB6139">
      <w:pPr>
        <w:pStyle w:val="ae"/>
        <w:numPr>
          <w:ilvl w:val="0"/>
          <w:numId w:val="26"/>
        </w:numPr>
        <w:rPr>
          <w:szCs w:val="28"/>
        </w:rPr>
      </w:pPr>
      <w:r w:rsidRPr="004E3257">
        <w:rPr>
          <w:szCs w:val="28"/>
        </w:rPr>
        <w:t xml:space="preserve"> Данные о нахождении места (площадки) накопления ТКО: </w:t>
      </w:r>
    </w:p>
    <w:p w:rsidR="000748E1" w:rsidRPr="004E3257" w:rsidRDefault="000748E1" w:rsidP="000748E1">
      <w:pPr>
        <w:pStyle w:val="ae"/>
        <w:numPr>
          <w:ilvl w:val="0"/>
          <w:numId w:val="25"/>
        </w:numPr>
        <w:rPr>
          <w:sz w:val="24"/>
          <w:szCs w:val="24"/>
        </w:rPr>
      </w:pPr>
      <w:r w:rsidRPr="004E3257">
        <w:rPr>
          <w:sz w:val="24"/>
          <w:szCs w:val="24"/>
        </w:rPr>
        <w:t>____________________________________________________________________</w:t>
      </w:r>
    </w:p>
    <w:p w:rsidR="000748E1" w:rsidRPr="004E3257" w:rsidRDefault="000748E1" w:rsidP="000748E1">
      <w:pPr>
        <w:ind w:left="707"/>
        <w:rPr>
          <w:sz w:val="20"/>
        </w:rPr>
      </w:pPr>
      <w:r w:rsidRPr="004E3257">
        <w:rPr>
          <w:sz w:val="20"/>
        </w:rPr>
        <w:t>почтовый индекс, почтовый адрес</w:t>
      </w:r>
    </w:p>
    <w:p w:rsidR="000748E1" w:rsidRPr="004E3257" w:rsidRDefault="000748E1" w:rsidP="000748E1">
      <w:pPr>
        <w:pStyle w:val="ae"/>
        <w:numPr>
          <w:ilvl w:val="0"/>
          <w:numId w:val="25"/>
        </w:numPr>
        <w:rPr>
          <w:sz w:val="20"/>
        </w:rPr>
      </w:pPr>
      <w:r w:rsidRPr="004E3257">
        <w:rPr>
          <w:sz w:val="20"/>
        </w:rPr>
        <w:t>__________________________________________________________________________________</w:t>
      </w:r>
    </w:p>
    <w:p w:rsidR="000748E1" w:rsidRPr="004E3257" w:rsidRDefault="000748E1" w:rsidP="000748E1">
      <w:pPr>
        <w:ind w:left="707"/>
        <w:rPr>
          <w:spacing w:val="2"/>
          <w:sz w:val="20"/>
        </w:rPr>
      </w:pPr>
      <w:r w:rsidRPr="004E3257">
        <w:rPr>
          <w:sz w:val="20"/>
        </w:rPr>
        <w:t>географические координаты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2.</w:t>
      </w:r>
      <w:r w:rsidRPr="004E3257">
        <w:rPr>
          <w:spacing w:val="2"/>
          <w:szCs w:val="28"/>
        </w:rPr>
        <w:tab/>
        <w:t>Данные о технических характеристиках места (площадки) накопления ТКО: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2.1.покрытие:___________________________________________________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2.2.площадь:___________________________________________________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2.3.</w:t>
      </w:r>
      <w:r w:rsidRPr="004E3257">
        <w:rPr>
          <w:spacing w:val="2"/>
          <w:szCs w:val="28"/>
        </w:rPr>
        <w:tab/>
        <w:t>количество размещенных и планируемых к размещению контейнеров и бункеров с указанием их объема:_________________________________________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3.</w:t>
      </w:r>
      <w:r w:rsidRPr="004E3257">
        <w:rPr>
          <w:spacing w:val="2"/>
          <w:szCs w:val="28"/>
        </w:rPr>
        <w:tab/>
        <w:t>Данные о собственнике места (площадки) накопления ТКО: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3.1.</w:t>
      </w:r>
      <w:r w:rsidRPr="004E3257">
        <w:rPr>
          <w:spacing w:val="2"/>
          <w:szCs w:val="28"/>
        </w:rPr>
        <w:tab/>
        <w:t xml:space="preserve">для ЮЛ: 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 xml:space="preserve">полное наименование:_____________________________________ 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 xml:space="preserve">ОГРН записи в ЕГРЮЛ:___________________________________ 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>фактический адрес:________________________________________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3.2.</w:t>
      </w:r>
      <w:r w:rsidRPr="004E3257">
        <w:rPr>
          <w:spacing w:val="2"/>
          <w:szCs w:val="28"/>
        </w:rPr>
        <w:tab/>
        <w:t xml:space="preserve">для ИП: 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>Ф.И.О.:__________________________________________________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 xml:space="preserve">ОГРН записи в ЕГРИП:____________________________________ 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>адрес регистрации по месту жительства:______________________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3.3.</w:t>
      </w:r>
      <w:r w:rsidRPr="004E3257">
        <w:rPr>
          <w:spacing w:val="2"/>
          <w:szCs w:val="28"/>
        </w:rPr>
        <w:tab/>
        <w:t xml:space="preserve">для ФЛ: 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>Ф.И.О.:___________________________________________________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>серия, номер и дата выдачи паспорта или иного документа, удостоверяющего личность:__________________________________________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lastRenderedPageBreak/>
        <w:t>-</w:t>
      </w:r>
      <w:r w:rsidRPr="004E3257">
        <w:rPr>
          <w:spacing w:val="2"/>
          <w:szCs w:val="28"/>
        </w:rPr>
        <w:tab/>
        <w:t>адрес регистрации по месту жительства:______________________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-</w:t>
      </w:r>
      <w:r w:rsidRPr="004E3257">
        <w:rPr>
          <w:spacing w:val="2"/>
          <w:szCs w:val="28"/>
        </w:rPr>
        <w:tab/>
        <w:t>контактные данные:________________________________________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4.</w:t>
      </w:r>
      <w:r w:rsidRPr="004E3257">
        <w:rPr>
          <w:spacing w:val="2"/>
          <w:szCs w:val="28"/>
        </w:rPr>
        <w:tab/>
        <w:t>Данные об источниках образования ТКО, которые складируются в месте (на площадке) накопления ТКО: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4.1.</w:t>
      </w:r>
      <w:r w:rsidRPr="004E3257">
        <w:rPr>
          <w:spacing w:val="2"/>
          <w:szCs w:val="28"/>
        </w:rPr>
        <w:tab/>
        <w:t>сведения об одном или нескольких объектах капитального строительства, территории (части территории) поселения, при осуществлении деятельности на которых у физических и юридических лиц образуются ТКО, складируемые в соответствующем месте (на площадке) накопления ТКО:_______</w:t>
      </w:r>
    </w:p>
    <w:p w:rsidR="000748E1" w:rsidRPr="004E3257" w:rsidRDefault="000748E1" w:rsidP="000748E1">
      <w:pPr>
        <w:rPr>
          <w:spacing w:val="2"/>
          <w:szCs w:val="28"/>
        </w:rPr>
      </w:pP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К заявке прилагается: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1.</w:t>
      </w:r>
      <w:r w:rsidRPr="004E3257">
        <w:rPr>
          <w:spacing w:val="2"/>
          <w:szCs w:val="28"/>
        </w:rPr>
        <w:tab/>
        <w:t>Схема размещения места (площадки) накопления ТКО на карте масштаба 1:2000.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Примечание: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 xml:space="preserve">    В соответствие с требованиями СанПиН 42-128-4690-88. «Санитарные правила содержания территории населенных мест», утвержденных Главным государственным санитарным врачом СССР 05.08.1988 №4690-88, в части требований удаленности от жилых зданий, детских учреждений, мест отдыха и занятий спортом не менее 20 м, но не более 100 м.</w:t>
      </w:r>
    </w:p>
    <w:p w:rsidR="000748E1" w:rsidRPr="004E3257" w:rsidRDefault="000748E1" w:rsidP="000748E1">
      <w:pPr>
        <w:rPr>
          <w:spacing w:val="2"/>
          <w:szCs w:val="28"/>
        </w:rPr>
      </w:pP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Заявитель подтверждает подлинность и достоверность представленных сведений и документов.</w:t>
      </w: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zCs w:val="28"/>
        </w:rPr>
        <w:t>Даю свое согласие на обработку моих персональных данных, указанных в заявке. Согласие действует с момента подачи заявки до моего письменного отзыва данного согласия</w:t>
      </w:r>
    </w:p>
    <w:p w:rsidR="000748E1" w:rsidRPr="004E3257" w:rsidRDefault="000748E1" w:rsidP="000748E1">
      <w:pPr>
        <w:rPr>
          <w:spacing w:val="2"/>
          <w:szCs w:val="28"/>
        </w:rPr>
      </w:pPr>
    </w:p>
    <w:p w:rsidR="000748E1" w:rsidRPr="004E3257" w:rsidRDefault="000748E1" w:rsidP="000748E1">
      <w:pPr>
        <w:rPr>
          <w:spacing w:val="2"/>
          <w:szCs w:val="28"/>
        </w:rPr>
      </w:pP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Заявитель:</w:t>
      </w:r>
    </w:p>
    <w:p w:rsidR="000748E1" w:rsidRPr="004E3257" w:rsidRDefault="000748E1" w:rsidP="000748E1">
      <w:pPr>
        <w:rPr>
          <w:spacing w:val="2"/>
          <w:szCs w:val="28"/>
        </w:rPr>
      </w:pPr>
    </w:p>
    <w:p w:rsidR="000748E1" w:rsidRPr="004E3257" w:rsidRDefault="000748E1" w:rsidP="000748E1">
      <w:pPr>
        <w:rPr>
          <w:spacing w:val="2"/>
          <w:szCs w:val="28"/>
        </w:rPr>
      </w:pPr>
      <w:r w:rsidRPr="004E3257">
        <w:rPr>
          <w:spacing w:val="2"/>
          <w:szCs w:val="28"/>
        </w:rPr>
        <w:t>«___» ___________ 20__ года                                 _________________/ __________/</w:t>
      </w:r>
    </w:p>
    <w:p w:rsidR="000748E1" w:rsidRPr="004E3257" w:rsidRDefault="000748E1" w:rsidP="000748E1">
      <w:pPr>
        <w:rPr>
          <w:spacing w:val="2"/>
          <w:szCs w:val="28"/>
        </w:rPr>
      </w:pPr>
    </w:p>
    <w:p w:rsidR="000748E1" w:rsidRPr="004E3257" w:rsidRDefault="000748E1" w:rsidP="000748E1">
      <w:pPr>
        <w:rPr>
          <w:spacing w:val="2"/>
          <w:szCs w:val="28"/>
        </w:rPr>
      </w:pPr>
    </w:p>
    <w:p w:rsidR="00F00C74" w:rsidRPr="004E3257" w:rsidRDefault="00F00C74" w:rsidP="0000276E">
      <w:pPr>
        <w:shd w:val="clear" w:color="auto" w:fill="FFFFFF"/>
        <w:spacing w:line="315" w:lineRule="atLeast"/>
        <w:jc w:val="right"/>
        <w:textAlignment w:val="baseline"/>
        <w:rPr>
          <w:spacing w:val="2"/>
          <w:szCs w:val="28"/>
        </w:rPr>
      </w:pPr>
    </w:p>
    <w:p w:rsidR="00F00C74" w:rsidRPr="004E3257" w:rsidRDefault="00F00C74">
      <w:pPr>
        <w:rPr>
          <w:spacing w:val="2"/>
          <w:szCs w:val="28"/>
        </w:rPr>
      </w:pPr>
      <w:r w:rsidRPr="004E3257">
        <w:rPr>
          <w:spacing w:val="2"/>
          <w:szCs w:val="28"/>
        </w:rPr>
        <w:br w:type="page"/>
      </w:r>
    </w:p>
    <w:tbl>
      <w:tblPr>
        <w:tblW w:w="10144" w:type="dxa"/>
        <w:tblInd w:w="-41" w:type="dxa"/>
        <w:tblLook w:val="01E0"/>
      </w:tblPr>
      <w:tblGrid>
        <w:gridCol w:w="3527"/>
        <w:gridCol w:w="6488"/>
        <w:gridCol w:w="129"/>
      </w:tblGrid>
      <w:tr w:rsidR="004E3257" w:rsidRPr="004E3257" w:rsidTr="00AB6139">
        <w:tc>
          <w:tcPr>
            <w:tcW w:w="4574" w:type="dxa"/>
          </w:tcPr>
          <w:p w:rsidR="00F00C74" w:rsidRPr="004E3257" w:rsidRDefault="00F00C74" w:rsidP="00AB6139">
            <w:pPr>
              <w:jc w:val="right"/>
              <w:rPr>
                <w:szCs w:val="28"/>
              </w:rPr>
            </w:pPr>
          </w:p>
        </w:tc>
        <w:tc>
          <w:tcPr>
            <w:tcW w:w="5529" w:type="dxa"/>
            <w:gridSpan w:val="2"/>
          </w:tcPr>
          <w:p w:rsidR="00F00C74" w:rsidRPr="0043374A" w:rsidRDefault="00F00C74" w:rsidP="00AB6139">
            <w:pPr>
              <w:jc w:val="right"/>
              <w:rPr>
                <w:sz w:val="24"/>
                <w:szCs w:val="24"/>
              </w:rPr>
            </w:pPr>
            <w:r w:rsidRPr="0043374A">
              <w:rPr>
                <w:sz w:val="24"/>
                <w:szCs w:val="24"/>
              </w:rPr>
              <w:t xml:space="preserve">Приложение №2 </w:t>
            </w:r>
          </w:p>
          <w:p w:rsidR="00F00C74" w:rsidRPr="0043374A" w:rsidRDefault="00F00C74" w:rsidP="0043374A">
            <w:pPr>
              <w:shd w:val="clear" w:color="auto" w:fill="FFFFFF"/>
              <w:spacing w:before="375" w:after="225"/>
              <w:jc w:val="right"/>
              <w:textAlignment w:val="baseline"/>
              <w:outlineLvl w:val="1"/>
              <w:rPr>
                <w:spacing w:val="2"/>
                <w:sz w:val="24"/>
                <w:szCs w:val="24"/>
              </w:rPr>
            </w:pPr>
            <w:r w:rsidRPr="0043374A">
              <w:rPr>
                <w:sz w:val="24"/>
                <w:szCs w:val="24"/>
              </w:rPr>
              <w:t xml:space="preserve">к </w:t>
            </w:r>
            <w:r w:rsidRPr="0043374A">
              <w:rPr>
                <w:spacing w:val="2"/>
                <w:sz w:val="24"/>
                <w:szCs w:val="24"/>
              </w:rPr>
              <w:t>Порядк</w:t>
            </w:r>
            <w:r w:rsidR="00210C69" w:rsidRPr="0043374A">
              <w:rPr>
                <w:spacing w:val="2"/>
                <w:sz w:val="24"/>
                <w:szCs w:val="24"/>
              </w:rPr>
              <w:t>у</w:t>
            </w:r>
            <w:r w:rsidRPr="0043374A">
              <w:rPr>
                <w:spacing w:val="2"/>
                <w:sz w:val="24"/>
                <w:szCs w:val="24"/>
              </w:rPr>
              <w:t xml:space="preserve"> создания мест (площадок) накопления твердых коммунальных отходов на </w:t>
            </w:r>
            <w:r w:rsidR="00FF2820" w:rsidRPr="0043374A">
              <w:rPr>
                <w:spacing w:val="2"/>
                <w:sz w:val="24"/>
                <w:szCs w:val="24"/>
              </w:rPr>
              <w:t xml:space="preserve">территории </w:t>
            </w:r>
            <w:r w:rsidR="0043374A" w:rsidRPr="0043374A">
              <w:rPr>
                <w:sz w:val="24"/>
                <w:szCs w:val="24"/>
              </w:rPr>
              <w:t xml:space="preserve">Баганского </w:t>
            </w:r>
            <w:r w:rsidR="00210C69" w:rsidRPr="0043374A">
              <w:rPr>
                <w:sz w:val="24"/>
                <w:szCs w:val="24"/>
              </w:rPr>
              <w:t xml:space="preserve">сельсовета </w:t>
            </w:r>
            <w:r w:rsidR="0043374A" w:rsidRPr="0043374A">
              <w:rPr>
                <w:sz w:val="24"/>
                <w:szCs w:val="24"/>
              </w:rPr>
              <w:t>Баганского</w:t>
            </w:r>
            <w:r w:rsidR="00FF2820" w:rsidRPr="0043374A">
              <w:rPr>
                <w:spacing w:val="2"/>
                <w:sz w:val="24"/>
                <w:szCs w:val="24"/>
              </w:rPr>
              <w:t xml:space="preserve"> района Новосибирской области</w:t>
            </w:r>
          </w:p>
          <w:p w:rsidR="00F00C74" w:rsidRPr="004E3257" w:rsidRDefault="00F00C74" w:rsidP="00AB6139">
            <w:pPr>
              <w:jc w:val="right"/>
              <w:rPr>
                <w:szCs w:val="28"/>
                <w:u w:val="single"/>
              </w:rPr>
            </w:pPr>
          </w:p>
        </w:tc>
      </w:tr>
      <w:tr w:rsidR="004E3257" w:rsidRPr="004E3257" w:rsidTr="00AB6139">
        <w:tblPrEx>
          <w:tblCellMar>
            <w:left w:w="0" w:type="dxa"/>
            <w:right w:w="0" w:type="dxa"/>
          </w:tblCellMar>
          <w:tblLook w:val="04A0"/>
        </w:tblPrEx>
        <w:trPr>
          <w:gridAfter w:val="1"/>
          <w:wAfter w:w="168" w:type="dxa"/>
          <w:trHeight w:val="15"/>
        </w:trPr>
        <w:tc>
          <w:tcPr>
            <w:tcW w:w="12566" w:type="dxa"/>
            <w:gridSpan w:val="2"/>
            <w:hideMark/>
          </w:tcPr>
          <w:p w:rsidR="0000276E" w:rsidRPr="004E3257" w:rsidRDefault="0000276E" w:rsidP="0000276E">
            <w:pPr>
              <w:jc w:val="left"/>
              <w:rPr>
                <w:spacing w:val="2"/>
                <w:szCs w:val="28"/>
              </w:rPr>
            </w:pPr>
          </w:p>
        </w:tc>
      </w:tr>
      <w:tr w:rsidR="004E3257" w:rsidRPr="004E3257" w:rsidTr="00AB6139">
        <w:tblPrEx>
          <w:tblCellMar>
            <w:left w:w="0" w:type="dxa"/>
            <w:right w:w="0" w:type="dxa"/>
          </w:tblCellMar>
          <w:tblLook w:val="04A0"/>
        </w:tblPrEx>
        <w:trPr>
          <w:gridAfter w:val="1"/>
          <w:wAfter w:w="168" w:type="dxa"/>
        </w:trPr>
        <w:tc>
          <w:tcPr>
            <w:tcW w:w="125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righ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УТВЕРЖДАЮ:</w:t>
            </w:r>
            <w:r w:rsidRPr="004E3257">
              <w:rPr>
                <w:szCs w:val="28"/>
              </w:rPr>
              <w:br/>
              <w:t>председатель Комиссии</w:t>
            </w:r>
            <w:r w:rsidRPr="004E3257">
              <w:rPr>
                <w:szCs w:val="28"/>
              </w:rPr>
              <w:br/>
              <w:t>_______________</w:t>
            </w:r>
            <w:r w:rsidR="00F00C74" w:rsidRPr="004E3257">
              <w:rPr>
                <w:szCs w:val="28"/>
              </w:rPr>
              <w:t>______</w:t>
            </w:r>
          </w:p>
        </w:tc>
      </w:tr>
    </w:tbl>
    <w:p w:rsidR="0000276E" w:rsidRPr="004E3257" w:rsidRDefault="0000276E" w:rsidP="00F00C74">
      <w:pPr>
        <w:rPr>
          <w:spacing w:val="2"/>
          <w:szCs w:val="28"/>
        </w:rPr>
      </w:pPr>
    </w:p>
    <w:p w:rsidR="00F00C74" w:rsidRPr="004E3257" w:rsidRDefault="00F00C74" w:rsidP="00F00C74">
      <w:pPr>
        <w:rPr>
          <w:spacing w:val="2"/>
          <w:szCs w:val="28"/>
        </w:rPr>
      </w:pPr>
    </w:p>
    <w:tbl>
      <w:tblPr>
        <w:tblW w:w="10120" w:type="dxa"/>
        <w:tblCellMar>
          <w:left w:w="0" w:type="dxa"/>
          <w:right w:w="0" w:type="dxa"/>
        </w:tblCellMar>
        <w:tblLook w:val="04A0"/>
      </w:tblPr>
      <w:tblGrid>
        <w:gridCol w:w="1110"/>
        <w:gridCol w:w="2270"/>
        <w:gridCol w:w="1597"/>
        <w:gridCol w:w="2232"/>
        <w:gridCol w:w="2356"/>
        <w:gridCol w:w="370"/>
        <w:gridCol w:w="185"/>
      </w:tblGrid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288" w:lineRule="atLeast"/>
              <w:jc w:val="center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АКТ N _______</w:t>
            </w:r>
            <w:r w:rsidRPr="004E3257">
              <w:rPr>
                <w:szCs w:val="28"/>
              </w:rPr>
              <w:br/>
              <w:t>о создан</w:t>
            </w:r>
            <w:bookmarkStart w:id="0" w:name="_GoBack"/>
            <w:bookmarkEnd w:id="0"/>
            <w:r w:rsidRPr="004E3257">
              <w:rPr>
                <w:szCs w:val="28"/>
              </w:rPr>
              <w:t>ии места (площадки)</w:t>
            </w:r>
            <w:r w:rsidRPr="004E3257">
              <w:rPr>
                <w:szCs w:val="28"/>
              </w:rPr>
              <w:br/>
              <w:t>накопления твердых коммунальных отходов</w:t>
            </w: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7209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"___" ____________ 20___ г.</w:t>
            </w:r>
          </w:p>
        </w:tc>
        <w:tc>
          <w:tcPr>
            <w:tcW w:w="2726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Cs w:val="28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7209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Cs w:val="28"/>
              </w:rPr>
            </w:pPr>
          </w:p>
        </w:tc>
        <w:tc>
          <w:tcPr>
            <w:tcW w:w="2726" w:type="dxa"/>
            <w:gridSpan w:val="2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F00C74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(место составления)</w:t>
            </w: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Cs w:val="28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Комиссия в составе:</w:t>
            </w: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Председатель комиссии -</w:t>
            </w:r>
          </w:p>
        </w:tc>
        <w:tc>
          <w:tcPr>
            <w:tcW w:w="6555" w:type="dxa"/>
            <w:gridSpan w:val="4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Секретарь комиссии -</w:t>
            </w:r>
          </w:p>
        </w:tc>
        <w:tc>
          <w:tcPr>
            <w:tcW w:w="6555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6555" w:type="dxa"/>
            <w:gridSpan w:val="4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1.</w:t>
            </w:r>
          </w:p>
        </w:tc>
        <w:tc>
          <w:tcPr>
            <w:tcW w:w="9010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2.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3.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4.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5.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6.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7.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90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43374A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 xml:space="preserve">в соответствии с постановлением администрации </w:t>
            </w:r>
            <w:r w:rsidR="003E6B02">
              <w:rPr>
                <w:sz w:val="24"/>
                <w:szCs w:val="24"/>
              </w:rPr>
              <w:t xml:space="preserve"> </w:t>
            </w:r>
            <w:r w:rsidR="0043374A" w:rsidRPr="0043374A">
              <w:rPr>
                <w:sz w:val="24"/>
                <w:szCs w:val="24"/>
              </w:rPr>
              <w:t>Баганского</w:t>
            </w:r>
            <w:r w:rsidR="0043374A">
              <w:rPr>
                <w:sz w:val="24"/>
                <w:szCs w:val="24"/>
              </w:rPr>
              <w:t xml:space="preserve"> </w:t>
            </w:r>
            <w:r w:rsidR="003E6B02">
              <w:rPr>
                <w:sz w:val="24"/>
                <w:szCs w:val="24"/>
              </w:rPr>
              <w:t xml:space="preserve">сельсовета </w:t>
            </w:r>
            <w:r w:rsidR="0043374A" w:rsidRPr="0043374A">
              <w:rPr>
                <w:sz w:val="24"/>
                <w:szCs w:val="24"/>
              </w:rPr>
              <w:t>Баганского</w:t>
            </w:r>
            <w:r w:rsidR="00F75362" w:rsidRPr="004E3257">
              <w:rPr>
                <w:sz w:val="24"/>
                <w:szCs w:val="24"/>
              </w:rPr>
              <w:t xml:space="preserve"> района </w:t>
            </w:r>
            <w:r w:rsidR="006D53E9" w:rsidRPr="004E3257">
              <w:rPr>
                <w:sz w:val="24"/>
                <w:szCs w:val="24"/>
              </w:rPr>
              <w:t>Новосибирской области</w:t>
            </w:r>
            <w:r w:rsidRPr="004E3257">
              <w:rPr>
                <w:sz w:val="24"/>
                <w:szCs w:val="24"/>
              </w:rPr>
              <w:t xml:space="preserve">«Об утверждении Порядка создания мест (площадок) накопления твердых коммунальных отходов на </w:t>
            </w:r>
            <w:r w:rsidR="00FF2820" w:rsidRPr="004E3257">
              <w:rPr>
                <w:sz w:val="24"/>
                <w:szCs w:val="24"/>
              </w:rPr>
              <w:t xml:space="preserve">территории ________________________ </w:t>
            </w:r>
            <w:r w:rsidR="0043374A" w:rsidRPr="0043374A">
              <w:rPr>
                <w:sz w:val="24"/>
                <w:szCs w:val="24"/>
              </w:rPr>
              <w:t>Баганского</w:t>
            </w:r>
            <w:r w:rsidR="00FF2820" w:rsidRPr="004E3257">
              <w:rPr>
                <w:sz w:val="24"/>
                <w:szCs w:val="24"/>
              </w:rPr>
              <w:t xml:space="preserve"> района Новосибирской области</w:t>
            </w:r>
            <w:r w:rsidRPr="004E3257">
              <w:rPr>
                <w:sz w:val="24"/>
                <w:szCs w:val="24"/>
              </w:rPr>
              <w:t xml:space="preserve"> на основании заявления __________________________, произвела осмотр территории предлагаемого места сбора и накопления ТКО по адресу:</w:t>
            </w: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565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.</w:t>
            </w: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565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На основании принятого Комиссией решения, указанного в протоколе заседания комиссии от _______________ N _________, определить местом (площадкой) накопления ТКО территорию по адресу:</w:t>
            </w: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Предлагаемый размер земельного участка ___м х ___м, площадью _____кв.м</w:t>
            </w:r>
            <w:r w:rsidRPr="004E3257">
              <w:rPr>
                <w:sz w:val="24"/>
                <w:szCs w:val="24"/>
              </w:rPr>
              <w:br/>
            </w:r>
            <w:r w:rsidRPr="004E3257">
              <w:rPr>
                <w:sz w:val="24"/>
                <w:szCs w:val="24"/>
              </w:rPr>
              <w:lastRenderedPageBreak/>
              <w:t>Приложение: схема территории, на которой определено место сбора и накопления ТКО.</w:t>
            </w: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497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Председатель комиссии:</w:t>
            </w:r>
          </w:p>
        </w:tc>
        <w:tc>
          <w:tcPr>
            <w:tcW w:w="4958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497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Секретарь комиссии:</w:t>
            </w:r>
          </w:p>
        </w:tc>
        <w:tc>
          <w:tcPr>
            <w:tcW w:w="4958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497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958" w:type="dxa"/>
            <w:gridSpan w:val="3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left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Члены комиссии:</w:t>
            </w: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1.</w:t>
            </w:r>
          </w:p>
        </w:tc>
        <w:tc>
          <w:tcPr>
            <w:tcW w:w="8825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2.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3.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4.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5.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6.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4E3257" w:rsidRPr="004E3257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spacing w:line="315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7.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0276E" w:rsidRPr="004E3257" w:rsidRDefault="0000276E" w:rsidP="0000276E">
            <w:pPr>
              <w:jc w:val="left"/>
              <w:rPr>
                <w:sz w:val="24"/>
                <w:szCs w:val="24"/>
              </w:rPr>
            </w:pPr>
          </w:p>
        </w:tc>
      </w:tr>
    </w:tbl>
    <w:p w:rsidR="00580762" w:rsidRPr="004E3257" w:rsidRDefault="00580762" w:rsidP="0000276E">
      <w:pPr>
        <w:shd w:val="clear" w:color="auto" w:fill="FFFFFF"/>
        <w:spacing w:before="375" w:after="225"/>
        <w:jc w:val="center"/>
        <w:textAlignment w:val="baseline"/>
        <w:outlineLvl w:val="1"/>
        <w:rPr>
          <w:spacing w:val="2"/>
          <w:szCs w:val="28"/>
        </w:rPr>
      </w:pPr>
    </w:p>
    <w:p w:rsidR="00580762" w:rsidRPr="004E3257" w:rsidRDefault="00580762">
      <w:pPr>
        <w:rPr>
          <w:spacing w:val="2"/>
          <w:szCs w:val="28"/>
        </w:rPr>
      </w:pPr>
      <w:r w:rsidRPr="004E3257">
        <w:rPr>
          <w:spacing w:val="2"/>
          <w:szCs w:val="28"/>
        </w:rPr>
        <w:br w:type="page"/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6"/>
        <w:gridCol w:w="5387"/>
      </w:tblGrid>
      <w:tr w:rsidR="00580762" w:rsidRPr="004E3257" w:rsidTr="00CD3FB9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580762" w:rsidRPr="004E3257" w:rsidRDefault="00580762" w:rsidP="00AB6139">
            <w:pPr>
              <w:ind w:firstLine="0"/>
              <w:jc w:val="right"/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CD3FB9" w:rsidRPr="0043374A" w:rsidRDefault="00CD3FB9" w:rsidP="00CD3FB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43374A">
              <w:rPr>
                <w:sz w:val="24"/>
                <w:szCs w:val="24"/>
              </w:rPr>
              <w:t>Приложение 2</w:t>
            </w:r>
          </w:p>
          <w:p w:rsidR="00CD3FB9" w:rsidRPr="0043374A" w:rsidRDefault="00CD3FB9" w:rsidP="00CD3FB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43374A">
              <w:rPr>
                <w:sz w:val="24"/>
                <w:szCs w:val="24"/>
              </w:rPr>
              <w:t>к постановлению администрации</w:t>
            </w:r>
          </w:p>
          <w:p w:rsidR="00CD3FB9" w:rsidRPr="0043374A" w:rsidRDefault="0043374A" w:rsidP="00CD3FB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43374A">
              <w:rPr>
                <w:sz w:val="24"/>
                <w:szCs w:val="24"/>
              </w:rPr>
              <w:t>Баганского</w:t>
            </w:r>
            <w:r w:rsidR="00CD3FB9" w:rsidRPr="0043374A">
              <w:rPr>
                <w:sz w:val="24"/>
                <w:szCs w:val="24"/>
              </w:rPr>
              <w:t xml:space="preserve"> сельсовета </w:t>
            </w:r>
            <w:r w:rsidRPr="0043374A">
              <w:rPr>
                <w:sz w:val="24"/>
                <w:szCs w:val="24"/>
              </w:rPr>
              <w:t>Баганского</w:t>
            </w:r>
            <w:r w:rsidR="00CD3FB9" w:rsidRPr="0043374A">
              <w:rPr>
                <w:sz w:val="24"/>
                <w:szCs w:val="24"/>
              </w:rPr>
              <w:t xml:space="preserve"> района Новосибирской области</w:t>
            </w:r>
          </w:p>
          <w:p w:rsidR="00580762" w:rsidRPr="004E3257" w:rsidRDefault="00CD3FB9" w:rsidP="00471942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471942">
              <w:rPr>
                <w:sz w:val="24"/>
                <w:szCs w:val="24"/>
              </w:rPr>
              <w:t xml:space="preserve">от </w:t>
            </w:r>
            <w:r w:rsidR="00471942" w:rsidRPr="00471942">
              <w:rPr>
                <w:sz w:val="24"/>
                <w:szCs w:val="24"/>
              </w:rPr>
              <w:t>28</w:t>
            </w:r>
            <w:r w:rsidRPr="00471942">
              <w:rPr>
                <w:sz w:val="24"/>
                <w:szCs w:val="24"/>
              </w:rPr>
              <w:t>.0</w:t>
            </w:r>
            <w:r w:rsidR="00471942" w:rsidRPr="00471942">
              <w:rPr>
                <w:sz w:val="24"/>
                <w:szCs w:val="24"/>
              </w:rPr>
              <w:t>6</w:t>
            </w:r>
            <w:r w:rsidRPr="00471942">
              <w:rPr>
                <w:sz w:val="24"/>
                <w:szCs w:val="24"/>
              </w:rPr>
              <w:t xml:space="preserve">.2019 № </w:t>
            </w:r>
            <w:r w:rsidR="00471942">
              <w:rPr>
                <w:sz w:val="24"/>
                <w:szCs w:val="24"/>
              </w:rPr>
              <w:t>175</w:t>
            </w:r>
          </w:p>
        </w:tc>
      </w:tr>
    </w:tbl>
    <w:p w:rsidR="00580762" w:rsidRPr="004E3257" w:rsidRDefault="00580762" w:rsidP="0000276E">
      <w:pPr>
        <w:shd w:val="clear" w:color="auto" w:fill="FFFFFF"/>
        <w:spacing w:before="375" w:after="225"/>
        <w:jc w:val="center"/>
        <w:textAlignment w:val="baseline"/>
        <w:outlineLvl w:val="1"/>
        <w:rPr>
          <w:spacing w:val="2"/>
          <w:sz w:val="24"/>
          <w:szCs w:val="24"/>
        </w:rPr>
      </w:pPr>
    </w:p>
    <w:p w:rsidR="003309F8" w:rsidRPr="0043374A" w:rsidRDefault="00580762" w:rsidP="003309F8">
      <w:pPr>
        <w:shd w:val="clear" w:color="auto" w:fill="FFFFFF"/>
        <w:ind w:firstLine="0"/>
        <w:jc w:val="center"/>
        <w:textAlignment w:val="baseline"/>
        <w:outlineLvl w:val="1"/>
        <w:rPr>
          <w:spacing w:val="2"/>
          <w:szCs w:val="28"/>
        </w:rPr>
      </w:pPr>
      <w:r w:rsidRPr="0043374A">
        <w:rPr>
          <w:spacing w:val="2"/>
          <w:szCs w:val="28"/>
        </w:rPr>
        <w:t>Состав</w:t>
      </w:r>
    </w:p>
    <w:p w:rsidR="0000276E" w:rsidRPr="0043374A" w:rsidRDefault="0000276E" w:rsidP="003309F8">
      <w:pPr>
        <w:shd w:val="clear" w:color="auto" w:fill="FFFFFF"/>
        <w:ind w:firstLine="0"/>
        <w:jc w:val="center"/>
        <w:textAlignment w:val="baseline"/>
        <w:outlineLvl w:val="1"/>
        <w:rPr>
          <w:spacing w:val="2"/>
          <w:szCs w:val="28"/>
        </w:rPr>
      </w:pPr>
      <w:r w:rsidRPr="0043374A">
        <w:rPr>
          <w:spacing w:val="2"/>
          <w:szCs w:val="28"/>
        </w:rPr>
        <w:t xml:space="preserve">комиссии администрации </w:t>
      </w:r>
      <w:r w:rsidR="0043374A" w:rsidRPr="004E3257">
        <w:rPr>
          <w:szCs w:val="28"/>
        </w:rPr>
        <w:t>Б</w:t>
      </w:r>
      <w:r w:rsidR="0043374A">
        <w:rPr>
          <w:szCs w:val="28"/>
        </w:rPr>
        <w:t>аганского</w:t>
      </w:r>
      <w:r w:rsidR="0043374A" w:rsidRPr="0043374A">
        <w:rPr>
          <w:spacing w:val="2"/>
          <w:szCs w:val="28"/>
        </w:rPr>
        <w:t xml:space="preserve"> </w:t>
      </w:r>
      <w:r w:rsidR="003309F8" w:rsidRPr="0043374A">
        <w:rPr>
          <w:spacing w:val="2"/>
          <w:szCs w:val="28"/>
        </w:rPr>
        <w:t xml:space="preserve">сельсовета </w:t>
      </w:r>
      <w:r w:rsidR="0043374A" w:rsidRPr="004E3257">
        <w:rPr>
          <w:szCs w:val="28"/>
        </w:rPr>
        <w:t>Б</w:t>
      </w:r>
      <w:r w:rsidR="0043374A">
        <w:rPr>
          <w:szCs w:val="28"/>
        </w:rPr>
        <w:t>аганского</w:t>
      </w:r>
      <w:r w:rsidR="0043374A" w:rsidRPr="0043374A">
        <w:rPr>
          <w:spacing w:val="2"/>
          <w:szCs w:val="28"/>
        </w:rPr>
        <w:t xml:space="preserve"> </w:t>
      </w:r>
      <w:r w:rsidR="00F75362" w:rsidRPr="0043374A">
        <w:rPr>
          <w:spacing w:val="2"/>
          <w:szCs w:val="28"/>
        </w:rPr>
        <w:t xml:space="preserve">района </w:t>
      </w:r>
      <w:r w:rsidR="006D53E9" w:rsidRPr="0043374A">
        <w:rPr>
          <w:spacing w:val="2"/>
          <w:szCs w:val="28"/>
        </w:rPr>
        <w:t>Новосибирской области</w:t>
      </w:r>
      <w:r w:rsidR="0043374A">
        <w:rPr>
          <w:spacing w:val="2"/>
          <w:szCs w:val="28"/>
        </w:rPr>
        <w:t xml:space="preserve"> </w:t>
      </w:r>
      <w:r w:rsidRPr="0043374A">
        <w:rPr>
          <w:spacing w:val="2"/>
          <w:szCs w:val="28"/>
        </w:rPr>
        <w:t>по принятию решений о создании мест (площадок) накопления твердых коммунальных отходов и включения их в реестр</w:t>
      </w:r>
    </w:p>
    <w:p w:rsidR="0000276E" w:rsidRPr="0043374A" w:rsidRDefault="0000276E" w:rsidP="0000276E">
      <w:pPr>
        <w:shd w:val="clear" w:color="auto" w:fill="FFFFFF"/>
        <w:spacing w:line="315" w:lineRule="atLeast"/>
        <w:jc w:val="center"/>
        <w:textAlignment w:val="baseline"/>
        <w:rPr>
          <w:spacing w:val="2"/>
          <w:szCs w:val="28"/>
        </w:rPr>
      </w:pPr>
    </w:p>
    <w:tbl>
      <w:tblPr>
        <w:tblW w:w="10076" w:type="dxa"/>
        <w:tblInd w:w="-108" w:type="dxa"/>
        <w:tblCellMar>
          <w:left w:w="0" w:type="dxa"/>
          <w:right w:w="0" w:type="dxa"/>
        </w:tblCellMar>
        <w:tblLook w:val="04A0"/>
      </w:tblPr>
      <w:tblGrid>
        <w:gridCol w:w="255"/>
        <w:gridCol w:w="4531"/>
        <w:gridCol w:w="25"/>
        <w:gridCol w:w="510"/>
        <w:gridCol w:w="4710"/>
        <w:gridCol w:w="45"/>
      </w:tblGrid>
      <w:tr w:rsidR="004E3257" w:rsidRPr="004E3257" w:rsidTr="00AD4AC7">
        <w:trPr>
          <w:gridBefore w:val="1"/>
          <w:wBefore w:w="255" w:type="dxa"/>
          <w:trHeight w:val="15"/>
        </w:trPr>
        <w:tc>
          <w:tcPr>
            <w:tcW w:w="4556" w:type="dxa"/>
            <w:gridSpan w:val="2"/>
            <w:hideMark/>
          </w:tcPr>
          <w:p w:rsidR="0000276E" w:rsidRPr="004E3257" w:rsidRDefault="00580762" w:rsidP="00580762">
            <w:pPr>
              <w:ind w:firstLine="0"/>
              <w:jc w:val="left"/>
              <w:rPr>
                <w:szCs w:val="28"/>
              </w:rPr>
            </w:pPr>
            <w:r w:rsidRPr="004E3257">
              <w:rPr>
                <w:szCs w:val="28"/>
              </w:rPr>
              <w:t>Председатель комиссии:</w:t>
            </w:r>
          </w:p>
          <w:p w:rsidR="00580762" w:rsidRPr="004E3257" w:rsidRDefault="00580762" w:rsidP="00580762">
            <w:pPr>
              <w:ind w:firstLine="0"/>
              <w:jc w:val="left"/>
              <w:rPr>
                <w:spacing w:val="2"/>
                <w:szCs w:val="28"/>
              </w:rPr>
            </w:pPr>
          </w:p>
        </w:tc>
        <w:tc>
          <w:tcPr>
            <w:tcW w:w="510" w:type="dxa"/>
            <w:hideMark/>
          </w:tcPr>
          <w:p w:rsidR="0000276E" w:rsidRPr="004E3257" w:rsidRDefault="0000276E" w:rsidP="00580762">
            <w:pPr>
              <w:ind w:firstLine="0"/>
              <w:jc w:val="left"/>
              <w:rPr>
                <w:szCs w:val="28"/>
              </w:rPr>
            </w:pPr>
          </w:p>
        </w:tc>
        <w:tc>
          <w:tcPr>
            <w:tcW w:w="4755" w:type="dxa"/>
            <w:gridSpan w:val="2"/>
            <w:hideMark/>
          </w:tcPr>
          <w:p w:rsidR="00AB6139" w:rsidRDefault="0067755E" w:rsidP="0043374A">
            <w:pPr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 w:rsidR="003309F8" w:rsidRPr="004E3257">
              <w:rPr>
                <w:szCs w:val="28"/>
              </w:rPr>
              <w:t xml:space="preserve">Глава </w:t>
            </w:r>
            <w:r w:rsidR="0043374A" w:rsidRPr="004E3257">
              <w:rPr>
                <w:szCs w:val="28"/>
              </w:rPr>
              <w:t>Б</w:t>
            </w:r>
            <w:r w:rsidR="0043374A">
              <w:rPr>
                <w:szCs w:val="28"/>
              </w:rPr>
              <w:t>аганского</w:t>
            </w:r>
            <w:r w:rsidR="003309F8" w:rsidRPr="004E3257">
              <w:rPr>
                <w:szCs w:val="28"/>
              </w:rPr>
              <w:t xml:space="preserve"> сельсовета </w:t>
            </w:r>
            <w:r w:rsidR="00AB6139">
              <w:rPr>
                <w:szCs w:val="28"/>
              </w:rPr>
              <w:t xml:space="preserve">      </w:t>
            </w:r>
          </w:p>
          <w:p w:rsidR="0000276E" w:rsidRDefault="00AB6139" w:rsidP="0043374A">
            <w:pPr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 w:rsidRPr="004E3257">
              <w:rPr>
                <w:szCs w:val="28"/>
              </w:rPr>
              <w:t>Б</w:t>
            </w:r>
            <w:r>
              <w:rPr>
                <w:szCs w:val="28"/>
              </w:rPr>
              <w:t>аганского</w:t>
            </w:r>
            <w:r w:rsidRPr="004E3257">
              <w:rPr>
                <w:szCs w:val="28"/>
              </w:rPr>
              <w:t xml:space="preserve">  района</w:t>
            </w:r>
          </w:p>
          <w:p w:rsidR="0043374A" w:rsidRPr="004E3257" w:rsidRDefault="0067755E" w:rsidP="0067755E">
            <w:pPr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 w:rsidR="0043374A">
              <w:rPr>
                <w:szCs w:val="28"/>
              </w:rPr>
              <w:t xml:space="preserve">Кудрявцев Олег </w:t>
            </w:r>
            <w:r>
              <w:rPr>
                <w:szCs w:val="28"/>
              </w:rPr>
              <w:t>Юрьевич</w:t>
            </w:r>
          </w:p>
        </w:tc>
      </w:tr>
      <w:tr w:rsidR="004E3257" w:rsidRPr="004E3257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80762" w:rsidRPr="004E3257" w:rsidRDefault="00580762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0276E" w:rsidRPr="004E3257" w:rsidRDefault="0000276E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</w:rPr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0276E" w:rsidRPr="004E3257" w:rsidRDefault="0000276E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</w:tr>
      <w:tr w:rsidR="004E3257" w:rsidRPr="004E3257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80762" w:rsidRPr="004E3257" w:rsidRDefault="00580762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Заместитель председателя комиссии:</w:t>
            </w:r>
          </w:p>
          <w:p w:rsidR="00580762" w:rsidRPr="004E3257" w:rsidRDefault="00580762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80762" w:rsidRPr="004E3257" w:rsidRDefault="00580762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</w:rPr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80762" w:rsidRPr="004E3257" w:rsidRDefault="004E3257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 xml:space="preserve">Заместитель главы администрации </w:t>
            </w:r>
            <w:r w:rsidR="0067755E" w:rsidRPr="004E3257">
              <w:rPr>
                <w:szCs w:val="28"/>
              </w:rPr>
              <w:t>Б</w:t>
            </w:r>
            <w:r w:rsidR="0067755E">
              <w:rPr>
                <w:szCs w:val="28"/>
              </w:rPr>
              <w:t>аганского</w:t>
            </w:r>
            <w:r w:rsidRPr="004E3257">
              <w:rPr>
                <w:szCs w:val="28"/>
              </w:rPr>
              <w:t xml:space="preserve"> сельсовета</w:t>
            </w:r>
            <w:r w:rsidR="0067755E" w:rsidRPr="004E3257">
              <w:rPr>
                <w:szCs w:val="28"/>
              </w:rPr>
              <w:t xml:space="preserve"> Б</w:t>
            </w:r>
            <w:r w:rsidR="0067755E">
              <w:rPr>
                <w:szCs w:val="28"/>
              </w:rPr>
              <w:t>аганского</w:t>
            </w:r>
            <w:r w:rsidRPr="004E3257">
              <w:rPr>
                <w:szCs w:val="28"/>
              </w:rPr>
              <w:t xml:space="preserve">  района</w:t>
            </w:r>
            <w:r w:rsidR="0067755E">
              <w:rPr>
                <w:szCs w:val="28"/>
              </w:rPr>
              <w:t xml:space="preserve">   Ярославцев Сергей Владимирович</w:t>
            </w:r>
          </w:p>
        </w:tc>
      </w:tr>
      <w:tr w:rsidR="004E3257" w:rsidRPr="004E3257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0276E" w:rsidRPr="004E3257" w:rsidRDefault="0000276E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0276E" w:rsidRPr="004E3257" w:rsidRDefault="0000276E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</w:rPr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0276E" w:rsidRPr="004E3257" w:rsidRDefault="0000276E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</w:tr>
      <w:tr w:rsidR="004E3257" w:rsidRPr="004E3257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7755E" w:rsidRDefault="0067755E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>Члены комиссии:</w:t>
            </w: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Pr="004E3257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580762" w:rsidRPr="004E3257" w:rsidRDefault="00580762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80762" w:rsidRPr="004E3257" w:rsidRDefault="00580762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</w:rPr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80762" w:rsidRPr="004E3257" w:rsidRDefault="004E3257" w:rsidP="00A00865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4E3257">
              <w:rPr>
                <w:szCs w:val="28"/>
              </w:rPr>
              <w:t xml:space="preserve">Специалист  администрации </w:t>
            </w:r>
            <w:r w:rsidR="0067755E" w:rsidRPr="004E3257">
              <w:rPr>
                <w:szCs w:val="28"/>
              </w:rPr>
              <w:t>Б</w:t>
            </w:r>
            <w:r w:rsidR="0067755E">
              <w:rPr>
                <w:szCs w:val="28"/>
              </w:rPr>
              <w:t>аганского</w:t>
            </w:r>
            <w:r w:rsidRPr="004E3257">
              <w:rPr>
                <w:szCs w:val="28"/>
              </w:rPr>
              <w:t xml:space="preserve"> сельсовета</w:t>
            </w:r>
            <w:r w:rsidR="0067755E" w:rsidRPr="004E3257">
              <w:rPr>
                <w:szCs w:val="28"/>
              </w:rPr>
              <w:t xml:space="preserve"> Б</w:t>
            </w:r>
            <w:r w:rsidR="0067755E">
              <w:rPr>
                <w:szCs w:val="28"/>
              </w:rPr>
              <w:t>аганского</w:t>
            </w:r>
            <w:r w:rsidRPr="004E3257">
              <w:rPr>
                <w:szCs w:val="28"/>
              </w:rPr>
              <w:t xml:space="preserve">  района Новосибирской области</w:t>
            </w:r>
          </w:p>
        </w:tc>
      </w:tr>
      <w:tr w:rsidR="004E3257" w:rsidRPr="004E3257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0276E" w:rsidRPr="004E3257" w:rsidRDefault="0000276E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0276E" w:rsidRPr="004E3257" w:rsidRDefault="0000276E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  <w:highlight w:val="yellow"/>
              </w:rPr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0276E" w:rsidRPr="004E3257" w:rsidRDefault="0067755E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>
              <w:rPr>
                <w:szCs w:val="28"/>
              </w:rPr>
              <w:t>Середа Александр Васильевич</w:t>
            </w:r>
          </w:p>
        </w:tc>
      </w:tr>
      <w:tr w:rsidR="004E3257" w:rsidRPr="00CD3FB9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  <w:p w:rsidR="00A00865" w:rsidRPr="004E3257" w:rsidRDefault="00A00865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>
              <w:rPr>
                <w:szCs w:val="28"/>
              </w:rPr>
              <w:t>Секретарь:</w:t>
            </w: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80762" w:rsidRDefault="00580762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  <w:highlight w:val="yellow"/>
              </w:rPr>
            </w:pPr>
          </w:p>
          <w:p w:rsidR="00A00865" w:rsidRDefault="00A00865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  <w:highlight w:val="yellow"/>
              </w:rPr>
            </w:pPr>
          </w:p>
          <w:p w:rsidR="00A00865" w:rsidRDefault="00A00865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  <w:highlight w:val="yellow"/>
              </w:rPr>
            </w:pPr>
          </w:p>
          <w:p w:rsidR="00A00865" w:rsidRDefault="00A00865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  <w:highlight w:val="yellow"/>
              </w:rPr>
            </w:pPr>
          </w:p>
          <w:p w:rsidR="00A00865" w:rsidRPr="004E3257" w:rsidRDefault="00A00865" w:rsidP="00A00865">
            <w:pPr>
              <w:spacing w:line="315" w:lineRule="atLeast"/>
              <w:ind w:firstLine="0"/>
              <w:textAlignment w:val="baseline"/>
              <w:rPr>
                <w:szCs w:val="28"/>
                <w:highlight w:val="yellow"/>
              </w:rPr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7755E" w:rsidRDefault="0067755E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  <w:highlight w:val="yellow"/>
              </w:rPr>
            </w:pPr>
          </w:p>
          <w:p w:rsidR="0067755E" w:rsidRPr="0067755E" w:rsidRDefault="0067755E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67755E">
              <w:rPr>
                <w:szCs w:val="28"/>
              </w:rPr>
              <w:t>Специалист   ГО МЧС Баганского</w:t>
            </w:r>
            <w:r w:rsidR="004E3257" w:rsidRPr="0067755E">
              <w:rPr>
                <w:szCs w:val="28"/>
              </w:rPr>
              <w:t xml:space="preserve"> </w:t>
            </w:r>
            <w:r w:rsidRPr="0067755E">
              <w:rPr>
                <w:szCs w:val="28"/>
              </w:rPr>
              <w:t xml:space="preserve">сельсовета  Баганского </w:t>
            </w:r>
          </w:p>
          <w:p w:rsidR="00580762" w:rsidRPr="0067755E" w:rsidRDefault="004E3257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67755E">
              <w:rPr>
                <w:szCs w:val="28"/>
              </w:rPr>
              <w:t>района Новосибирской области</w:t>
            </w:r>
          </w:p>
          <w:p w:rsidR="0067755E" w:rsidRPr="0067755E" w:rsidRDefault="0067755E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67755E">
              <w:rPr>
                <w:szCs w:val="28"/>
              </w:rPr>
              <w:t>Кожухов  Владимир Алексеевич</w:t>
            </w:r>
          </w:p>
          <w:p w:rsidR="004E3257" w:rsidRDefault="004E3257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  <w:highlight w:val="yellow"/>
              </w:rPr>
            </w:pPr>
          </w:p>
          <w:p w:rsidR="00A00865" w:rsidRDefault="00A00865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  <w:highlight w:val="yellow"/>
              </w:rPr>
            </w:pPr>
            <w:r w:rsidRPr="00A00865">
              <w:rPr>
                <w:szCs w:val="28"/>
              </w:rPr>
              <w:t>Специалист  Баганского сельсовета</w:t>
            </w:r>
            <w:r>
              <w:rPr>
                <w:szCs w:val="28"/>
                <w:highlight w:val="yellow"/>
              </w:rPr>
              <w:t xml:space="preserve"> </w:t>
            </w:r>
          </w:p>
          <w:p w:rsidR="00A00865" w:rsidRPr="0067755E" w:rsidRDefault="00A00865" w:rsidP="00A00865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67755E">
              <w:rPr>
                <w:szCs w:val="28"/>
              </w:rPr>
              <w:t>Баганского района Новосибирской области</w:t>
            </w:r>
            <w:r>
              <w:rPr>
                <w:szCs w:val="28"/>
              </w:rPr>
              <w:t xml:space="preserve">  Клюкин  Алексей Николаевич</w:t>
            </w:r>
          </w:p>
          <w:p w:rsidR="00A00865" w:rsidRPr="0067755E" w:rsidRDefault="00A00865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  <w:highlight w:val="yellow"/>
              </w:rPr>
            </w:pPr>
          </w:p>
          <w:p w:rsidR="0067755E" w:rsidRPr="0067755E" w:rsidRDefault="0067755E" w:rsidP="0067755E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 w:rsidRPr="0067755E">
              <w:rPr>
                <w:szCs w:val="28"/>
              </w:rPr>
              <w:t>Специалист   Баганского сельсовета  Баганского района Новосибирской области</w:t>
            </w:r>
          </w:p>
          <w:p w:rsidR="004E3257" w:rsidRPr="00CD3FB9" w:rsidRDefault="0067755E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>
              <w:rPr>
                <w:szCs w:val="28"/>
              </w:rPr>
              <w:t>Миронова Елена Станиславовнв</w:t>
            </w:r>
          </w:p>
        </w:tc>
      </w:tr>
      <w:tr w:rsidR="004E3257" w:rsidRPr="00CD3FB9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ind w:firstLine="0"/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ind w:firstLine="0"/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CD3FB9" w:rsidRDefault="00460B72" w:rsidP="00580762">
            <w:pPr>
              <w:ind w:firstLine="0"/>
            </w:pPr>
          </w:p>
        </w:tc>
      </w:tr>
      <w:tr w:rsidR="004E3257" w:rsidRPr="00CD3FB9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ind w:firstLine="0"/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ind w:firstLine="0"/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CD3FB9" w:rsidRDefault="00460B72" w:rsidP="00580762">
            <w:pPr>
              <w:ind w:firstLine="0"/>
            </w:pPr>
          </w:p>
        </w:tc>
      </w:tr>
      <w:tr w:rsidR="004E3257" w:rsidRPr="004E3257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ind w:firstLine="0"/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ind w:firstLine="0"/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ind w:firstLine="0"/>
            </w:pPr>
          </w:p>
        </w:tc>
      </w:tr>
      <w:tr w:rsidR="004E3257" w:rsidRPr="004E3257" w:rsidTr="00AD4AC7">
        <w:tblPrEx>
          <w:tblCellMar>
            <w:left w:w="108" w:type="dxa"/>
            <w:right w:w="108" w:type="dxa"/>
          </w:tblCellMar>
          <w:tblLook w:val="01E0"/>
        </w:tblPrEx>
        <w:trPr>
          <w:gridBefore w:val="1"/>
          <w:wBefore w:w="255" w:type="dxa"/>
        </w:trPr>
        <w:tc>
          <w:tcPr>
            <w:tcW w:w="4556" w:type="dxa"/>
            <w:gridSpan w:val="2"/>
            <w:shd w:val="clear" w:color="auto" w:fill="auto"/>
          </w:tcPr>
          <w:p w:rsidR="00460B72" w:rsidRPr="004E3257" w:rsidRDefault="00460B72" w:rsidP="00580762">
            <w:pPr>
              <w:ind w:firstLine="0"/>
              <w:rPr>
                <w:szCs w:val="28"/>
              </w:rPr>
            </w:pPr>
          </w:p>
        </w:tc>
        <w:tc>
          <w:tcPr>
            <w:tcW w:w="510" w:type="dxa"/>
            <w:shd w:val="clear" w:color="auto" w:fill="auto"/>
          </w:tcPr>
          <w:p w:rsidR="00460B72" w:rsidRPr="004E3257" w:rsidRDefault="00460B72" w:rsidP="00580762">
            <w:pPr>
              <w:ind w:firstLine="0"/>
              <w:jc w:val="center"/>
            </w:pPr>
          </w:p>
        </w:tc>
        <w:tc>
          <w:tcPr>
            <w:tcW w:w="4755" w:type="dxa"/>
            <w:gridSpan w:val="2"/>
            <w:shd w:val="clear" w:color="auto" w:fill="auto"/>
          </w:tcPr>
          <w:p w:rsidR="00460B72" w:rsidRPr="004E3257" w:rsidRDefault="00460B72" w:rsidP="00580762">
            <w:pPr>
              <w:ind w:firstLine="0"/>
              <w:rPr>
                <w:szCs w:val="28"/>
              </w:rPr>
            </w:pPr>
          </w:p>
        </w:tc>
      </w:tr>
      <w:tr w:rsidR="004E3257" w:rsidRPr="004E3257" w:rsidTr="00AD4AC7">
        <w:trPr>
          <w:gridBefore w:val="1"/>
          <w:wBefore w:w="255" w:type="dxa"/>
        </w:trPr>
        <w:tc>
          <w:tcPr>
            <w:tcW w:w="455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</w:rPr>
            </w:pPr>
          </w:p>
        </w:tc>
        <w:tc>
          <w:tcPr>
            <w:tcW w:w="475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0B72" w:rsidRPr="004E3257" w:rsidRDefault="00460B72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</w:tr>
      <w:tr w:rsidR="0075283D" w:rsidRPr="004E3257" w:rsidTr="00AD4A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/>
        </w:tblPrEx>
        <w:trPr>
          <w:gridAfter w:val="1"/>
          <w:wAfter w:w="45" w:type="dxa"/>
        </w:trPr>
        <w:tc>
          <w:tcPr>
            <w:tcW w:w="47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5283D" w:rsidRPr="004E3257" w:rsidRDefault="0075283D" w:rsidP="00AB6139">
            <w:pPr>
              <w:ind w:firstLine="0"/>
              <w:jc w:val="right"/>
              <w:rPr>
                <w:sz w:val="24"/>
                <w:szCs w:val="24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7755E" w:rsidRDefault="0067755E" w:rsidP="00CD3FB9">
            <w:pPr>
              <w:ind w:left="317" w:firstLine="0"/>
              <w:jc w:val="center"/>
              <w:rPr>
                <w:szCs w:val="28"/>
              </w:rPr>
            </w:pPr>
          </w:p>
          <w:p w:rsidR="0067755E" w:rsidRDefault="0067755E" w:rsidP="00CD3FB9">
            <w:pPr>
              <w:ind w:left="317" w:firstLine="0"/>
              <w:jc w:val="center"/>
              <w:rPr>
                <w:sz w:val="24"/>
                <w:szCs w:val="24"/>
              </w:rPr>
            </w:pPr>
          </w:p>
          <w:p w:rsidR="00CD3FB9" w:rsidRPr="0067755E" w:rsidRDefault="00CD3FB9" w:rsidP="00CD3FB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67755E">
              <w:rPr>
                <w:sz w:val="24"/>
                <w:szCs w:val="24"/>
              </w:rPr>
              <w:t>Приложение 3</w:t>
            </w:r>
          </w:p>
          <w:p w:rsidR="00CD3FB9" w:rsidRPr="0067755E" w:rsidRDefault="00CD3FB9" w:rsidP="00CD3FB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67755E">
              <w:rPr>
                <w:sz w:val="24"/>
                <w:szCs w:val="24"/>
              </w:rPr>
              <w:t>к постановлению администрации</w:t>
            </w:r>
          </w:p>
          <w:p w:rsidR="00CD3FB9" w:rsidRPr="0067755E" w:rsidRDefault="0067755E" w:rsidP="00CD3FB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67755E">
              <w:rPr>
                <w:sz w:val="24"/>
                <w:szCs w:val="24"/>
              </w:rPr>
              <w:t>Баганского</w:t>
            </w:r>
            <w:r w:rsidR="00CD3FB9" w:rsidRPr="0067755E">
              <w:rPr>
                <w:sz w:val="24"/>
                <w:szCs w:val="24"/>
              </w:rPr>
              <w:t xml:space="preserve"> сельсовета</w:t>
            </w:r>
            <w:r w:rsidRPr="0067755E">
              <w:rPr>
                <w:sz w:val="24"/>
                <w:szCs w:val="24"/>
              </w:rPr>
              <w:t xml:space="preserve"> Баганского</w:t>
            </w:r>
            <w:r w:rsidR="00CD3FB9" w:rsidRPr="0067755E">
              <w:rPr>
                <w:sz w:val="24"/>
                <w:szCs w:val="24"/>
              </w:rPr>
              <w:t xml:space="preserve">  района Новосибирской области</w:t>
            </w:r>
          </w:p>
          <w:p w:rsidR="0075283D" w:rsidRPr="004E3257" w:rsidRDefault="00CD3FB9" w:rsidP="00471942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471942">
              <w:rPr>
                <w:sz w:val="24"/>
                <w:szCs w:val="24"/>
              </w:rPr>
              <w:t xml:space="preserve">от </w:t>
            </w:r>
            <w:r w:rsidR="00471942" w:rsidRPr="00471942">
              <w:rPr>
                <w:sz w:val="24"/>
                <w:szCs w:val="24"/>
              </w:rPr>
              <w:t>28</w:t>
            </w:r>
            <w:r w:rsidRPr="00471942">
              <w:rPr>
                <w:sz w:val="24"/>
                <w:szCs w:val="24"/>
              </w:rPr>
              <w:t>.0</w:t>
            </w:r>
            <w:r w:rsidR="00471942" w:rsidRPr="00471942">
              <w:rPr>
                <w:sz w:val="24"/>
                <w:szCs w:val="24"/>
              </w:rPr>
              <w:t>6</w:t>
            </w:r>
            <w:r w:rsidRPr="00471942">
              <w:rPr>
                <w:sz w:val="24"/>
                <w:szCs w:val="24"/>
              </w:rPr>
              <w:t xml:space="preserve">.2019 № </w:t>
            </w:r>
            <w:r w:rsidR="00471942">
              <w:rPr>
                <w:sz w:val="24"/>
                <w:szCs w:val="24"/>
              </w:rPr>
              <w:t>175</w:t>
            </w:r>
          </w:p>
        </w:tc>
      </w:tr>
    </w:tbl>
    <w:p w:rsidR="00460B72" w:rsidRPr="004E3257" w:rsidRDefault="00460B72" w:rsidP="0075283D">
      <w:pPr>
        <w:rPr>
          <w:spacing w:val="2"/>
          <w:sz w:val="24"/>
          <w:szCs w:val="24"/>
        </w:rPr>
      </w:pPr>
    </w:p>
    <w:p w:rsidR="003309F8" w:rsidRPr="00AB6139" w:rsidRDefault="0000276E" w:rsidP="003309F8">
      <w:pPr>
        <w:shd w:val="clear" w:color="auto" w:fill="FFFFFF"/>
        <w:ind w:firstLine="0"/>
        <w:jc w:val="center"/>
        <w:textAlignment w:val="baseline"/>
        <w:outlineLvl w:val="1"/>
        <w:rPr>
          <w:spacing w:val="2"/>
          <w:szCs w:val="28"/>
        </w:rPr>
      </w:pPr>
      <w:r w:rsidRPr="00AB6139">
        <w:rPr>
          <w:spacing w:val="2"/>
          <w:szCs w:val="28"/>
        </w:rPr>
        <w:t xml:space="preserve">ПОЛОЖЕНИЕ </w:t>
      </w:r>
    </w:p>
    <w:p w:rsidR="0000276E" w:rsidRPr="00AB6139" w:rsidRDefault="0000276E" w:rsidP="003309F8">
      <w:pPr>
        <w:shd w:val="clear" w:color="auto" w:fill="FFFFFF"/>
        <w:ind w:firstLine="0"/>
        <w:jc w:val="center"/>
        <w:textAlignment w:val="baseline"/>
        <w:outlineLvl w:val="1"/>
        <w:rPr>
          <w:spacing w:val="2"/>
          <w:szCs w:val="28"/>
        </w:rPr>
      </w:pPr>
      <w:r w:rsidRPr="00AB6139">
        <w:rPr>
          <w:spacing w:val="2"/>
          <w:szCs w:val="28"/>
        </w:rPr>
        <w:t xml:space="preserve">о комиссии администрации </w:t>
      </w:r>
      <w:r w:rsidR="00AB6139">
        <w:rPr>
          <w:spacing w:val="2"/>
          <w:szCs w:val="28"/>
        </w:rPr>
        <w:t xml:space="preserve">Баганского </w:t>
      </w:r>
      <w:r w:rsidR="003309F8" w:rsidRPr="00AB6139">
        <w:rPr>
          <w:spacing w:val="2"/>
          <w:szCs w:val="28"/>
        </w:rPr>
        <w:t xml:space="preserve">сельсовета </w:t>
      </w:r>
      <w:r w:rsidR="00AB6139">
        <w:rPr>
          <w:spacing w:val="2"/>
          <w:szCs w:val="28"/>
        </w:rPr>
        <w:t>Баганского</w:t>
      </w:r>
      <w:r w:rsidR="00F75362" w:rsidRPr="00AB6139">
        <w:rPr>
          <w:spacing w:val="2"/>
          <w:szCs w:val="28"/>
        </w:rPr>
        <w:t xml:space="preserve"> района </w:t>
      </w:r>
      <w:r w:rsidR="006D53E9" w:rsidRPr="00AB6139">
        <w:rPr>
          <w:spacing w:val="2"/>
          <w:szCs w:val="28"/>
        </w:rPr>
        <w:t>Новосибирской области</w:t>
      </w:r>
      <w:r w:rsidR="00F75C8F">
        <w:rPr>
          <w:spacing w:val="2"/>
          <w:szCs w:val="28"/>
        </w:rPr>
        <w:t xml:space="preserve"> </w:t>
      </w:r>
      <w:r w:rsidRPr="00AB6139">
        <w:rPr>
          <w:spacing w:val="2"/>
          <w:szCs w:val="28"/>
        </w:rPr>
        <w:t>по принятию решений о создании мест (площадок) накопления твердых коммунальных отходов и включения их в реестр</w:t>
      </w:r>
    </w:p>
    <w:p w:rsidR="0000276E" w:rsidRPr="004E3257" w:rsidRDefault="0000276E" w:rsidP="0000276E">
      <w:pPr>
        <w:shd w:val="clear" w:color="auto" w:fill="FFFFFF"/>
        <w:spacing w:line="315" w:lineRule="atLeast"/>
        <w:jc w:val="right"/>
        <w:textAlignment w:val="baseline"/>
        <w:rPr>
          <w:spacing w:val="2"/>
          <w:szCs w:val="28"/>
        </w:rPr>
      </w:pP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 xml:space="preserve">1. Комиссия администрации </w:t>
      </w:r>
      <w:r w:rsidR="00F75C8F">
        <w:rPr>
          <w:spacing w:val="2"/>
          <w:szCs w:val="28"/>
        </w:rPr>
        <w:t>Баганского</w:t>
      </w:r>
      <w:r w:rsidR="00F75C8F" w:rsidRPr="004E3257">
        <w:rPr>
          <w:spacing w:val="2"/>
          <w:szCs w:val="28"/>
        </w:rPr>
        <w:t xml:space="preserve"> </w:t>
      </w:r>
      <w:r w:rsidR="003309F8" w:rsidRPr="004E3257">
        <w:rPr>
          <w:spacing w:val="2"/>
          <w:szCs w:val="28"/>
        </w:rPr>
        <w:t xml:space="preserve">сельсовета </w:t>
      </w:r>
      <w:r w:rsidR="00F75C8F">
        <w:rPr>
          <w:spacing w:val="2"/>
          <w:szCs w:val="28"/>
        </w:rPr>
        <w:t>Баганского</w:t>
      </w:r>
      <w:r w:rsidR="00F75362" w:rsidRPr="004E3257">
        <w:rPr>
          <w:spacing w:val="2"/>
          <w:szCs w:val="28"/>
        </w:rPr>
        <w:t xml:space="preserve"> района </w:t>
      </w:r>
      <w:r w:rsidR="006D53E9" w:rsidRPr="004E3257">
        <w:rPr>
          <w:spacing w:val="2"/>
          <w:szCs w:val="28"/>
        </w:rPr>
        <w:t>Новосибирской области</w:t>
      </w:r>
      <w:r w:rsidR="00F75C8F">
        <w:rPr>
          <w:spacing w:val="2"/>
          <w:szCs w:val="28"/>
        </w:rPr>
        <w:t xml:space="preserve"> </w:t>
      </w:r>
      <w:r w:rsidRPr="004E3257">
        <w:rPr>
          <w:spacing w:val="2"/>
          <w:szCs w:val="28"/>
        </w:rPr>
        <w:t xml:space="preserve">по принятию решений о создании мест (площадок) накопления ТКО и включения их в реестр (далее Комиссия) является коллегиальным органом администрации </w:t>
      </w:r>
      <w:r w:rsidR="00F75C8F">
        <w:rPr>
          <w:spacing w:val="2"/>
          <w:szCs w:val="28"/>
        </w:rPr>
        <w:t>Баганского</w:t>
      </w:r>
      <w:r w:rsidR="003309F8" w:rsidRPr="004E3257">
        <w:rPr>
          <w:spacing w:val="2"/>
          <w:szCs w:val="28"/>
        </w:rPr>
        <w:t xml:space="preserve"> сельсовета </w:t>
      </w:r>
      <w:r w:rsidR="00F75C8F">
        <w:rPr>
          <w:spacing w:val="2"/>
          <w:szCs w:val="28"/>
        </w:rPr>
        <w:t>Баганского</w:t>
      </w:r>
      <w:r w:rsidR="00F75362" w:rsidRPr="004E3257">
        <w:rPr>
          <w:spacing w:val="2"/>
          <w:szCs w:val="28"/>
        </w:rPr>
        <w:t xml:space="preserve"> района </w:t>
      </w:r>
      <w:r w:rsidR="006D53E9" w:rsidRPr="004E3257">
        <w:rPr>
          <w:spacing w:val="2"/>
          <w:szCs w:val="28"/>
        </w:rPr>
        <w:t>Новосибирской области</w:t>
      </w:r>
      <w:r w:rsidR="00F75C8F">
        <w:rPr>
          <w:spacing w:val="2"/>
          <w:szCs w:val="28"/>
        </w:rPr>
        <w:t xml:space="preserve"> и </w:t>
      </w:r>
      <w:r w:rsidRPr="004E3257">
        <w:rPr>
          <w:spacing w:val="2"/>
          <w:szCs w:val="28"/>
        </w:rPr>
        <w:t xml:space="preserve"> создается с целью рассмотрения вопросов, касающихся определения мест (площадок) накопления ТКО на </w:t>
      </w:r>
      <w:r w:rsidR="00FF2820" w:rsidRPr="004E3257">
        <w:rPr>
          <w:spacing w:val="2"/>
          <w:szCs w:val="28"/>
        </w:rPr>
        <w:t xml:space="preserve">территории </w:t>
      </w:r>
      <w:r w:rsidR="00F75C8F">
        <w:rPr>
          <w:spacing w:val="2"/>
          <w:szCs w:val="28"/>
        </w:rPr>
        <w:t>Баганского</w:t>
      </w:r>
      <w:r w:rsidR="003309F8" w:rsidRPr="004E3257">
        <w:rPr>
          <w:spacing w:val="2"/>
          <w:szCs w:val="28"/>
        </w:rPr>
        <w:t xml:space="preserve"> сельсовета </w:t>
      </w:r>
      <w:r w:rsidR="00F75C8F">
        <w:rPr>
          <w:spacing w:val="2"/>
          <w:szCs w:val="28"/>
        </w:rPr>
        <w:t>Баганского</w:t>
      </w:r>
      <w:r w:rsidR="00FF2820" w:rsidRPr="004E3257">
        <w:rPr>
          <w:spacing w:val="2"/>
          <w:szCs w:val="28"/>
        </w:rPr>
        <w:t xml:space="preserve"> района Новосибирской области</w:t>
      </w:r>
      <w:r w:rsidRPr="004E3257">
        <w:rPr>
          <w:spacing w:val="2"/>
          <w:szCs w:val="28"/>
        </w:rPr>
        <w:t>, принятия решения об их создании и</w:t>
      </w:r>
      <w:r w:rsidR="001B3571">
        <w:rPr>
          <w:spacing w:val="2"/>
          <w:szCs w:val="28"/>
        </w:rPr>
        <w:t xml:space="preserve"> </w:t>
      </w:r>
      <w:r w:rsidRPr="004E3257">
        <w:rPr>
          <w:spacing w:val="2"/>
          <w:szCs w:val="28"/>
        </w:rPr>
        <w:t>включении в реестр.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2. В своей деятельности Комиссия руководствуется</w:t>
      </w:r>
      <w:r w:rsidR="00F75C8F">
        <w:rPr>
          <w:spacing w:val="2"/>
          <w:szCs w:val="28"/>
        </w:rPr>
        <w:t xml:space="preserve"> </w:t>
      </w:r>
      <w:hyperlink r:id="rId10" w:history="1">
        <w:r w:rsidRPr="004E3257">
          <w:rPr>
            <w:spacing w:val="2"/>
            <w:szCs w:val="28"/>
          </w:rPr>
          <w:t>Конституцией Российской Федерации</w:t>
        </w:r>
      </w:hyperlink>
      <w:r w:rsidRPr="004E3257">
        <w:rPr>
          <w:spacing w:val="2"/>
          <w:szCs w:val="28"/>
        </w:rPr>
        <w:t xml:space="preserve">, федеральными законами и иными нормативными правовыми актами Российской Федерации, Уставом </w:t>
      </w:r>
      <w:r w:rsidR="00F75C8F">
        <w:rPr>
          <w:spacing w:val="2"/>
          <w:szCs w:val="28"/>
        </w:rPr>
        <w:t>Баганского</w:t>
      </w:r>
      <w:r w:rsidR="003309F8" w:rsidRPr="004E3257">
        <w:rPr>
          <w:spacing w:val="2"/>
          <w:szCs w:val="28"/>
        </w:rPr>
        <w:t xml:space="preserve"> сельсовета</w:t>
      </w:r>
      <w:r w:rsidR="00F75C8F" w:rsidRPr="00F75C8F">
        <w:rPr>
          <w:spacing w:val="2"/>
          <w:szCs w:val="28"/>
        </w:rPr>
        <w:t xml:space="preserve"> </w:t>
      </w:r>
      <w:r w:rsidR="00F75C8F">
        <w:rPr>
          <w:spacing w:val="2"/>
          <w:szCs w:val="28"/>
        </w:rPr>
        <w:t>Баганского</w:t>
      </w:r>
      <w:r w:rsidR="003309F8" w:rsidRPr="004E3257">
        <w:rPr>
          <w:spacing w:val="2"/>
          <w:szCs w:val="28"/>
        </w:rPr>
        <w:t xml:space="preserve"> </w:t>
      </w:r>
      <w:r w:rsidR="00F75362" w:rsidRPr="004E3257">
        <w:rPr>
          <w:spacing w:val="2"/>
          <w:szCs w:val="28"/>
        </w:rPr>
        <w:t xml:space="preserve"> района </w:t>
      </w:r>
      <w:r w:rsidR="00365B9E" w:rsidRPr="004E3257">
        <w:rPr>
          <w:spacing w:val="2"/>
          <w:szCs w:val="28"/>
        </w:rPr>
        <w:t>Новосибирской области</w:t>
      </w:r>
      <w:r w:rsidRPr="004E3257">
        <w:rPr>
          <w:spacing w:val="2"/>
          <w:szCs w:val="28"/>
        </w:rPr>
        <w:t>, а также настоящим Положением.</w:t>
      </w:r>
    </w:p>
    <w:p w:rsidR="00B21299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3. Комиссия в соответствии с возложенными на нее задачами выполняет следующие функции:</w:t>
      </w:r>
    </w:p>
    <w:p w:rsidR="00B21299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- рассмотрение заявлений и обращений граждан и юридических лиц по вопросу создания мест (площадок) накопления ТКО;</w:t>
      </w:r>
    </w:p>
    <w:p w:rsidR="00B21299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- организация в случае необходимости выездов на предполагаемые места (площадки) накопления ТКО с целью их дальнейшего согласования;</w:t>
      </w:r>
    </w:p>
    <w:p w:rsidR="00B21299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- внесение предложений, направленных на определение мест (площадок) накопления ТКО;</w:t>
      </w:r>
    </w:p>
    <w:p w:rsidR="00B21299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- принятие решения о создании мест (площадок) накопления ТКО и включении их в реестр, либо решения об отказе в согласовании создания места (площадки) накопления ТКО</w:t>
      </w:r>
      <w:r w:rsidR="00B21299" w:rsidRPr="004E3257">
        <w:rPr>
          <w:spacing w:val="2"/>
          <w:szCs w:val="28"/>
        </w:rPr>
        <w:t>;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- уведомление заявителя о принятом решении Комиссия.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4. Комиссия состоит из председателя, заместителя председателя, секретаря и членов комиссии.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5. Организацию работы Комиссии определяет председатель Комиссии.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6. Основной формой работы Комиссии являются заседания с осмотром при необходимости территории существующего и предлагаемого места (площадки) накопления ТКО.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7. Для обеспечения своей работы Комиссия имеет право привлекать к работе специалистов других организаций, предприятий или служб, не являющихся членами комиссии.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8. Заседания Комиссии проводятся по мере необходимости.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lastRenderedPageBreak/>
        <w:t xml:space="preserve">9. Комиссия правомочна принимать решения при участии в ее работе не менее половины от </w:t>
      </w:r>
      <w:r w:rsidR="00B21299" w:rsidRPr="004E3257">
        <w:rPr>
          <w:spacing w:val="2"/>
          <w:szCs w:val="28"/>
        </w:rPr>
        <w:t>основного состава</w:t>
      </w:r>
      <w:r w:rsidRPr="004E3257">
        <w:rPr>
          <w:spacing w:val="2"/>
          <w:szCs w:val="28"/>
        </w:rPr>
        <w:t xml:space="preserve"> ее членов.</w:t>
      </w:r>
    </w:p>
    <w:p w:rsidR="00B21299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10. Решение о создании места (площадки) накопления ТКО принимается простым большинством голосов присутствующих членов Комиссии.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При равенстве голосов, голос председателя Комиссии является решающим.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11. При отсутствии председателя Комиссии по причине очередного отпуска, командировки, болезни, необходимости срочного исполнения обязанностей по должности, его функции исполняет заместитель председателя Комиссии.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12. Результаты работы Комиссии оформляются актом о создании места (площадки) накопления твердых коммунальных отходов, либо уведомлением об отказе в согласовании создания места (площадки) накопления ТКО. Акт о создании места (площадки) накопления твердых коммунальных отходов утверждается председателем Комиссии. Уведомление об отказе в согласовании создания места (площадки) накопления ТКО подписывается председателем Комиссии.</w:t>
      </w:r>
    </w:p>
    <w:p w:rsidR="0000276E" w:rsidRPr="004E3257" w:rsidRDefault="0000276E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4E3257">
        <w:rPr>
          <w:spacing w:val="2"/>
          <w:szCs w:val="28"/>
        </w:rPr>
        <w:t>14. Приемка заявок, подготовка заседаний Комиссии, организация при необходимости осмотров территорий существующих и предлагаемых мест сбора и накопления ТКО, делопроизводство Комиссии, в том числе, оформление протоколов заседания Комиссии, оформление актов о создании места (площадки) накопления твердых коммунальных отходов</w:t>
      </w:r>
      <w:r w:rsidR="00F75362" w:rsidRPr="004E3257">
        <w:rPr>
          <w:spacing w:val="2"/>
          <w:szCs w:val="28"/>
        </w:rPr>
        <w:t>,</w:t>
      </w:r>
      <w:r w:rsidRPr="004E3257">
        <w:rPr>
          <w:spacing w:val="2"/>
          <w:szCs w:val="28"/>
        </w:rPr>
        <w:t xml:space="preserve"> ведения реестра, подготовка и отправка уведомлений заявителям о принятых решениях комиссии возлагается на секретаря Комиссии.</w:t>
      </w:r>
    </w:p>
    <w:p w:rsidR="0000276E" w:rsidRPr="004E3257" w:rsidRDefault="0000276E" w:rsidP="0000276E">
      <w:pPr>
        <w:spacing w:after="160" w:line="259" w:lineRule="auto"/>
        <w:jc w:val="left"/>
        <w:rPr>
          <w:rFonts w:eastAsia="Calibri"/>
          <w:szCs w:val="28"/>
          <w:lang w:eastAsia="en-US"/>
        </w:rPr>
      </w:pPr>
    </w:p>
    <w:p w:rsidR="00AF0FA9" w:rsidRPr="004E3257" w:rsidRDefault="00AF0FA9" w:rsidP="00554847">
      <w:pPr>
        <w:ind w:firstLine="0"/>
        <w:jc w:val="left"/>
        <w:rPr>
          <w:sz w:val="18"/>
          <w:szCs w:val="18"/>
        </w:rPr>
        <w:sectPr w:rsidR="00AF0FA9" w:rsidRPr="004E3257" w:rsidSect="00112EA5">
          <w:headerReference w:type="default" r:id="rId11"/>
          <w:pgSz w:w="11906" w:h="16838"/>
          <w:pgMar w:top="1134" w:right="567" w:bottom="567" w:left="1701" w:header="510" w:footer="709" w:gutter="0"/>
          <w:cols w:space="708"/>
          <w:titlePg/>
          <w:docGrid w:linePitch="360"/>
        </w:sectPr>
      </w:pPr>
    </w:p>
    <w:tbl>
      <w:tblPr>
        <w:tblW w:w="10773" w:type="dxa"/>
        <w:tblInd w:w="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45"/>
        <w:gridCol w:w="5528"/>
      </w:tblGrid>
      <w:tr w:rsidR="004E3257" w:rsidRPr="004E3257" w:rsidTr="00CD3FB9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AF0FA9" w:rsidRPr="004E3257" w:rsidRDefault="00AF0FA9" w:rsidP="00AB6139">
            <w:pPr>
              <w:ind w:firstLine="0"/>
              <w:jc w:val="right"/>
              <w:rPr>
                <w:szCs w:val="28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:rsidR="00CD3FB9" w:rsidRPr="00F75C8F" w:rsidRDefault="00CD3FB9" w:rsidP="00CD3FB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F75C8F">
              <w:rPr>
                <w:sz w:val="24"/>
                <w:szCs w:val="24"/>
              </w:rPr>
              <w:t>Приложение 4</w:t>
            </w:r>
          </w:p>
          <w:p w:rsidR="00CD3FB9" w:rsidRPr="00F75C8F" w:rsidRDefault="00CD3FB9" w:rsidP="00CD3FB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F75C8F">
              <w:rPr>
                <w:sz w:val="24"/>
                <w:szCs w:val="24"/>
              </w:rPr>
              <w:t>к постановлению администрации</w:t>
            </w:r>
          </w:p>
          <w:p w:rsidR="00AF0FA9" w:rsidRPr="004E3257" w:rsidRDefault="00F75C8F" w:rsidP="00471942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F75C8F">
              <w:rPr>
                <w:spacing w:val="2"/>
                <w:sz w:val="24"/>
                <w:szCs w:val="24"/>
              </w:rPr>
              <w:t>Баганского</w:t>
            </w:r>
            <w:r w:rsidR="00CD3FB9" w:rsidRPr="00F75C8F">
              <w:rPr>
                <w:sz w:val="24"/>
                <w:szCs w:val="24"/>
              </w:rPr>
              <w:t xml:space="preserve"> сельсовета </w:t>
            </w:r>
            <w:r w:rsidRPr="00F75C8F">
              <w:rPr>
                <w:spacing w:val="2"/>
                <w:sz w:val="24"/>
                <w:szCs w:val="24"/>
              </w:rPr>
              <w:t>Баганского</w:t>
            </w:r>
            <w:r w:rsidR="00CD3FB9" w:rsidRPr="00F75C8F">
              <w:rPr>
                <w:sz w:val="24"/>
                <w:szCs w:val="24"/>
              </w:rPr>
              <w:t xml:space="preserve"> района Новосибирской области от </w:t>
            </w:r>
            <w:r w:rsidR="00471942">
              <w:rPr>
                <w:sz w:val="24"/>
                <w:szCs w:val="24"/>
              </w:rPr>
              <w:t>28</w:t>
            </w:r>
            <w:r w:rsidR="00CD3FB9" w:rsidRPr="00471942">
              <w:rPr>
                <w:sz w:val="24"/>
                <w:szCs w:val="24"/>
              </w:rPr>
              <w:t>.0</w:t>
            </w:r>
            <w:r w:rsidR="00471942">
              <w:rPr>
                <w:sz w:val="24"/>
                <w:szCs w:val="24"/>
              </w:rPr>
              <w:t>6</w:t>
            </w:r>
            <w:r w:rsidR="00CD3FB9" w:rsidRPr="00471942">
              <w:rPr>
                <w:sz w:val="24"/>
                <w:szCs w:val="24"/>
              </w:rPr>
              <w:t xml:space="preserve">.2019 № </w:t>
            </w:r>
            <w:r w:rsidR="00471942">
              <w:rPr>
                <w:sz w:val="24"/>
                <w:szCs w:val="24"/>
              </w:rPr>
              <w:t>175</w:t>
            </w:r>
          </w:p>
        </w:tc>
      </w:tr>
    </w:tbl>
    <w:p w:rsidR="00AF0FA9" w:rsidRPr="004E3257" w:rsidRDefault="00AF0FA9" w:rsidP="00AF0FA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right"/>
        <w:rPr>
          <w:szCs w:val="28"/>
        </w:rPr>
      </w:pPr>
    </w:p>
    <w:p w:rsidR="00AF0FA9" w:rsidRPr="004E3257" w:rsidRDefault="00AF0FA9" w:rsidP="00AF0FA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center"/>
        <w:rPr>
          <w:szCs w:val="28"/>
        </w:rPr>
      </w:pPr>
      <w:r w:rsidRPr="004E3257">
        <w:rPr>
          <w:szCs w:val="28"/>
        </w:rPr>
        <w:t>Реестр</w:t>
      </w:r>
    </w:p>
    <w:p w:rsidR="00A02F87" w:rsidRPr="004E3257" w:rsidRDefault="00AF0FA9" w:rsidP="00A02F87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rPr>
          <w:szCs w:val="28"/>
        </w:rPr>
      </w:pPr>
      <w:r w:rsidRPr="004E3257">
        <w:rPr>
          <w:szCs w:val="28"/>
        </w:rPr>
        <w:t xml:space="preserve">мест (площадок) накопления твёрдых коммунальных отходов на территории </w:t>
      </w:r>
      <w:r w:rsidR="00F75C8F">
        <w:rPr>
          <w:spacing w:val="2"/>
          <w:szCs w:val="28"/>
        </w:rPr>
        <w:t>Баганского</w:t>
      </w:r>
      <w:r w:rsidR="003309F8" w:rsidRPr="004E3257">
        <w:rPr>
          <w:szCs w:val="28"/>
        </w:rPr>
        <w:t xml:space="preserve"> сельсовета</w:t>
      </w:r>
      <w:r w:rsidR="00F75C8F">
        <w:rPr>
          <w:szCs w:val="28"/>
        </w:rPr>
        <w:t xml:space="preserve"> </w:t>
      </w:r>
      <w:r w:rsidR="00F75C8F">
        <w:rPr>
          <w:spacing w:val="2"/>
          <w:szCs w:val="28"/>
        </w:rPr>
        <w:t>Баганского</w:t>
      </w:r>
      <w:r w:rsidRPr="004E3257">
        <w:rPr>
          <w:szCs w:val="28"/>
        </w:rPr>
        <w:t xml:space="preserve"> района Новосибирской области</w:t>
      </w:r>
    </w:p>
    <w:tbl>
      <w:tblPr>
        <w:tblW w:w="15588" w:type="dxa"/>
        <w:tblInd w:w="113" w:type="dxa"/>
        <w:tblLayout w:type="fixed"/>
        <w:tblLook w:val="04A0"/>
      </w:tblPr>
      <w:tblGrid>
        <w:gridCol w:w="704"/>
        <w:gridCol w:w="2552"/>
        <w:gridCol w:w="1842"/>
        <w:gridCol w:w="1418"/>
        <w:gridCol w:w="1417"/>
        <w:gridCol w:w="1418"/>
        <w:gridCol w:w="1417"/>
        <w:gridCol w:w="2835"/>
        <w:gridCol w:w="1985"/>
      </w:tblGrid>
      <w:tr w:rsidR="00A02F87" w:rsidRPr="004E3257" w:rsidTr="00FE7E7C">
        <w:trPr>
          <w:trHeight w:val="138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02F87" w:rsidRPr="004E3257" w:rsidRDefault="00A02F87" w:rsidP="00FE7E7C">
            <w:pPr>
              <w:ind w:firstLine="0"/>
              <w:jc w:val="left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№ п/п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 xml:space="preserve">Данные о нахождении мест (площадок) накопления ТКО 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Данные о собственниках мест (площадок) накопления ТКО</w:t>
            </w:r>
          </w:p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(Для юр. Лиц полное наименование, номер ЕГРЮЛ, фактический адрес</w:t>
            </w:r>
          </w:p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Для ИП ФИО, ОГРН, адрес регистрации по по месту жительства</w:t>
            </w:r>
          </w:p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Для физ лиц – ФИО , серия, номер, дата выдачи паспорта и иного документа, адрес регистрации, к\телефон.)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2F87" w:rsidRPr="004E3257" w:rsidRDefault="00A02F87" w:rsidP="00A329F5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 xml:space="preserve">Данные об источнике образования ТКО </w:t>
            </w:r>
          </w:p>
        </w:tc>
      </w:tr>
      <w:tr w:rsidR="00A02F87" w:rsidRPr="004E3257" w:rsidTr="00FE7E7C">
        <w:trPr>
          <w:trHeight w:val="2208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87" w:rsidRPr="004E3257" w:rsidRDefault="00A02F87" w:rsidP="00FE7E7C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Адрес</w:t>
            </w:r>
          </w:p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(ближайший к площадке дом)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Географические координаты места накопления ТКО (взять с Яндекс.Карты)</w:t>
            </w:r>
          </w:p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87" w:rsidRPr="004E3257" w:rsidRDefault="00A02F87" w:rsidP="00FE7E7C">
            <w:pPr>
              <w:ind w:firstLine="0"/>
              <w:jc w:val="left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Сведения о покрытии места (площадки) накопления ТКО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87" w:rsidRPr="004E3257" w:rsidRDefault="00A02F87" w:rsidP="00FE7E7C">
            <w:pPr>
              <w:ind w:firstLine="0"/>
              <w:jc w:val="left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Площадь места (площадки) накопления, кв.м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Количество  контейнеров (или урн), шт.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Объем каждого из контейнеров (или урн), куб.м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A02F87" w:rsidRPr="004E3257" w:rsidTr="00FE7E7C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ind w:hanging="1069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87" w:rsidRPr="004E3257" w:rsidRDefault="00A02F87" w:rsidP="00FE7E7C">
            <w:pPr>
              <w:pStyle w:val="ae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</w:p>
        </w:tc>
      </w:tr>
    </w:tbl>
    <w:p w:rsidR="00AF0FA9" w:rsidRPr="004E3257" w:rsidRDefault="00AF0FA9" w:rsidP="00AF0FA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center"/>
        <w:rPr>
          <w:szCs w:val="28"/>
        </w:rPr>
      </w:pPr>
    </w:p>
    <w:sectPr w:rsidR="00AF0FA9" w:rsidRPr="004E3257" w:rsidSect="00AF0FA9">
      <w:pgSz w:w="16838" w:h="11906" w:orient="landscape"/>
      <w:pgMar w:top="1418" w:right="426" w:bottom="851" w:left="568" w:header="510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696F" w:rsidRDefault="0063696F" w:rsidP="00791F5A">
      <w:r>
        <w:separator/>
      </w:r>
    </w:p>
  </w:endnote>
  <w:endnote w:type="continuationSeparator" w:id="1">
    <w:p w:rsidR="0063696F" w:rsidRDefault="0063696F" w:rsidP="00791F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696F" w:rsidRDefault="0063696F" w:rsidP="00791F5A">
      <w:r>
        <w:separator/>
      </w:r>
    </w:p>
  </w:footnote>
  <w:footnote w:type="continuationSeparator" w:id="1">
    <w:p w:rsidR="0063696F" w:rsidRDefault="0063696F" w:rsidP="00791F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254389"/>
      <w:docPartObj>
        <w:docPartGallery w:val="Page Numbers (Top of Page)"/>
        <w:docPartUnique/>
      </w:docPartObj>
    </w:sdtPr>
    <w:sdtContent>
      <w:p w:rsidR="00AB6139" w:rsidRPr="00B10074" w:rsidRDefault="00B00B58" w:rsidP="005B02CC">
        <w:pPr>
          <w:pStyle w:val="aa"/>
          <w:ind w:firstLine="0"/>
          <w:jc w:val="center"/>
        </w:pPr>
        <w:fldSimple w:instr="PAGE   \* MERGEFORMAT">
          <w:r w:rsidR="00325A49">
            <w:rPr>
              <w:noProof/>
            </w:rPr>
            <w:t>2</w:t>
          </w:r>
        </w:fldSimple>
      </w:p>
      <w:p w:rsidR="00AB6139" w:rsidRPr="007448C4" w:rsidRDefault="00B00B58" w:rsidP="005B02CC">
        <w:pPr>
          <w:pStyle w:val="aa"/>
          <w:ind w:firstLine="0"/>
        </w:pP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D620F"/>
    <w:multiLevelType w:val="hybridMultilevel"/>
    <w:tmpl w:val="68B44EA0"/>
    <w:lvl w:ilvl="0" w:tplc="04190017">
      <w:start w:val="1"/>
      <w:numFmt w:val="lowerLetter"/>
      <w:lvlText w:val="%1)"/>
      <w:lvlJc w:val="left"/>
      <w:pPr>
        <w:ind w:left="2220" w:hanging="360"/>
      </w:pPr>
    </w:lvl>
    <w:lvl w:ilvl="1" w:tplc="04190019" w:tentative="1">
      <w:start w:val="1"/>
      <w:numFmt w:val="lowerLetter"/>
      <w:lvlText w:val="%2."/>
      <w:lvlJc w:val="left"/>
      <w:pPr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1">
    <w:nsid w:val="0FC40410"/>
    <w:multiLevelType w:val="multilevel"/>
    <w:tmpl w:val="FB7C63C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FD229B7"/>
    <w:multiLevelType w:val="hybridMultilevel"/>
    <w:tmpl w:val="A634C0BE"/>
    <w:lvl w:ilvl="0" w:tplc="6646148A">
      <w:start w:val="1"/>
      <w:numFmt w:val="decimal"/>
      <w:lvlText w:val="1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BC06C3"/>
    <w:multiLevelType w:val="hybridMultilevel"/>
    <w:tmpl w:val="2B7EF364"/>
    <w:lvl w:ilvl="0" w:tplc="0E30B4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5">
    <w:nsid w:val="171F250C"/>
    <w:multiLevelType w:val="hybridMultilevel"/>
    <w:tmpl w:val="0C2AF0BC"/>
    <w:lvl w:ilvl="0" w:tplc="6646148A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AD73EC0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>
    <w:nsid w:val="303F170D"/>
    <w:multiLevelType w:val="multilevel"/>
    <w:tmpl w:val="50DA357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8">
    <w:nsid w:val="3165371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326D3BE0"/>
    <w:multiLevelType w:val="hybridMultilevel"/>
    <w:tmpl w:val="F9168914"/>
    <w:lvl w:ilvl="0" w:tplc="6646148A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846C94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1">
    <w:nsid w:val="452B4AC7"/>
    <w:multiLevelType w:val="hybridMultilevel"/>
    <w:tmpl w:val="BBF63E7A"/>
    <w:lvl w:ilvl="0" w:tplc="544428D4">
      <w:start w:val="1"/>
      <w:numFmt w:val="decimal"/>
      <w:lvlText w:val="10.%1."/>
      <w:lvlJc w:val="left"/>
      <w:pPr>
        <w:ind w:left="928" w:hanging="360"/>
      </w:pPr>
      <w:rPr>
        <w:rFonts w:hint="default"/>
      </w:rPr>
    </w:lvl>
    <w:lvl w:ilvl="1" w:tplc="68ACFAE4">
      <w:start w:val="1"/>
      <w:numFmt w:val="decimal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4A1C49A7"/>
    <w:multiLevelType w:val="hybridMultilevel"/>
    <w:tmpl w:val="E878F43A"/>
    <w:lvl w:ilvl="0" w:tplc="68ACFAE4">
      <w:start w:val="1"/>
      <w:numFmt w:val="decimal"/>
      <w:lvlText w:val="%1."/>
      <w:lvlJc w:val="left"/>
      <w:pPr>
        <w:ind w:left="928" w:hanging="360"/>
      </w:pPr>
    </w:lvl>
    <w:lvl w:ilvl="1" w:tplc="68ACFAE4">
      <w:start w:val="1"/>
      <w:numFmt w:val="decimal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4ADD4258"/>
    <w:multiLevelType w:val="multilevel"/>
    <w:tmpl w:val="D8327468"/>
    <w:lvl w:ilvl="0">
      <w:start w:val="13"/>
      <w:numFmt w:val="decimal"/>
      <w:lvlText w:val="%1."/>
      <w:lvlJc w:val="left"/>
      <w:pPr>
        <w:ind w:left="131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14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5">
    <w:nsid w:val="50A164DC"/>
    <w:multiLevelType w:val="hybridMultilevel"/>
    <w:tmpl w:val="2456683E"/>
    <w:lvl w:ilvl="0" w:tplc="857455E0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575C2D04"/>
    <w:multiLevelType w:val="multilevel"/>
    <w:tmpl w:val="16CAC1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9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7">
    <w:nsid w:val="58FD38C6"/>
    <w:multiLevelType w:val="hybridMultilevel"/>
    <w:tmpl w:val="99A6F6F6"/>
    <w:lvl w:ilvl="0" w:tplc="68ACFAE4">
      <w:start w:val="1"/>
      <w:numFmt w:val="decimal"/>
      <w:lvlText w:val="%1."/>
      <w:lvlJc w:val="left"/>
      <w:pPr>
        <w:ind w:left="1637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5BBE4F5C"/>
    <w:multiLevelType w:val="hybridMultilevel"/>
    <w:tmpl w:val="A47CDAA4"/>
    <w:lvl w:ilvl="0" w:tplc="6646148A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5CA5640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60381938"/>
    <w:multiLevelType w:val="hybridMultilevel"/>
    <w:tmpl w:val="9C4EC6A2"/>
    <w:lvl w:ilvl="0" w:tplc="B384803C">
      <w:start w:val="1"/>
      <w:numFmt w:val="decimal"/>
      <w:lvlText w:val="1.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51F21D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66076B81"/>
    <w:multiLevelType w:val="hybridMultilevel"/>
    <w:tmpl w:val="A634C0BE"/>
    <w:lvl w:ilvl="0" w:tplc="6646148A">
      <w:start w:val="1"/>
      <w:numFmt w:val="decimal"/>
      <w:lvlText w:val="1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0159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737B1984"/>
    <w:multiLevelType w:val="multilevel"/>
    <w:tmpl w:val="50DA357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25">
    <w:nsid w:val="74825F67"/>
    <w:multiLevelType w:val="multilevel"/>
    <w:tmpl w:val="75060508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>
    <w:nsid w:val="751458D4"/>
    <w:multiLevelType w:val="hybridMultilevel"/>
    <w:tmpl w:val="2B7EF364"/>
    <w:lvl w:ilvl="0" w:tplc="0E30B4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7566BF2"/>
    <w:multiLevelType w:val="hybridMultilevel"/>
    <w:tmpl w:val="BC8CE33C"/>
    <w:lvl w:ilvl="0" w:tplc="33D4A95C">
      <w:start w:val="1"/>
      <w:numFmt w:val="decimal"/>
      <w:lvlText w:val="%1."/>
      <w:lvlJc w:val="left"/>
      <w:pPr>
        <w:ind w:left="128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14"/>
  </w:num>
  <w:num w:numId="5">
    <w:abstractNumId w:val="12"/>
  </w:num>
  <w:num w:numId="6">
    <w:abstractNumId w:val="13"/>
  </w:num>
  <w:num w:numId="7">
    <w:abstractNumId w:val="25"/>
  </w:num>
  <w:num w:numId="8">
    <w:abstractNumId w:val="11"/>
  </w:num>
  <w:num w:numId="9">
    <w:abstractNumId w:val="2"/>
  </w:num>
  <w:num w:numId="10">
    <w:abstractNumId w:val="22"/>
  </w:num>
  <w:num w:numId="11">
    <w:abstractNumId w:val="17"/>
  </w:num>
  <w:num w:numId="12">
    <w:abstractNumId w:val="27"/>
  </w:num>
  <w:num w:numId="13">
    <w:abstractNumId w:val="19"/>
  </w:num>
  <w:num w:numId="14">
    <w:abstractNumId w:val="23"/>
  </w:num>
  <w:num w:numId="15">
    <w:abstractNumId w:val="21"/>
  </w:num>
  <w:num w:numId="16">
    <w:abstractNumId w:val="8"/>
  </w:num>
  <w:num w:numId="17">
    <w:abstractNumId w:val="5"/>
  </w:num>
  <w:num w:numId="18">
    <w:abstractNumId w:val="1"/>
  </w:num>
  <w:num w:numId="19">
    <w:abstractNumId w:val="9"/>
  </w:num>
  <w:num w:numId="20">
    <w:abstractNumId w:val="24"/>
  </w:num>
  <w:num w:numId="21">
    <w:abstractNumId w:val="18"/>
  </w:num>
  <w:num w:numId="22">
    <w:abstractNumId w:val="15"/>
  </w:num>
  <w:num w:numId="23">
    <w:abstractNumId w:val="7"/>
  </w:num>
  <w:num w:numId="24">
    <w:abstractNumId w:val="0"/>
  </w:num>
  <w:num w:numId="25">
    <w:abstractNumId w:val="20"/>
  </w:num>
  <w:num w:numId="26">
    <w:abstractNumId w:val="26"/>
  </w:num>
  <w:num w:numId="27">
    <w:abstractNumId w:val="3"/>
  </w:num>
  <w:num w:numId="28">
    <w:abstractNumId w:val="16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172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83550"/>
    <w:rsid w:val="0000276E"/>
    <w:rsid w:val="000041FB"/>
    <w:rsid w:val="0003752F"/>
    <w:rsid w:val="00043EE6"/>
    <w:rsid w:val="000620C4"/>
    <w:rsid w:val="000728DD"/>
    <w:rsid w:val="000748E1"/>
    <w:rsid w:val="00096599"/>
    <w:rsid w:val="000C7CD3"/>
    <w:rsid w:val="000D0863"/>
    <w:rsid w:val="000F59AA"/>
    <w:rsid w:val="00112EA5"/>
    <w:rsid w:val="0013099C"/>
    <w:rsid w:val="00150CAB"/>
    <w:rsid w:val="00164ABF"/>
    <w:rsid w:val="00184C59"/>
    <w:rsid w:val="001918EB"/>
    <w:rsid w:val="001A3808"/>
    <w:rsid w:val="001B268A"/>
    <w:rsid w:val="001B3571"/>
    <w:rsid w:val="001C45F8"/>
    <w:rsid w:val="001F2875"/>
    <w:rsid w:val="00210C69"/>
    <w:rsid w:val="00211A0F"/>
    <w:rsid w:val="00212FA0"/>
    <w:rsid w:val="002418B4"/>
    <w:rsid w:val="0026120D"/>
    <w:rsid w:val="002705DB"/>
    <w:rsid w:val="002718E6"/>
    <w:rsid w:val="00271FE6"/>
    <w:rsid w:val="00285B29"/>
    <w:rsid w:val="002A2623"/>
    <w:rsid w:val="002A47E4"/>
    <w:rsid w:val="002A794B"/>
    <w:rsid w:val="002B1603"/>
    <w:rsid w:val="002D201C"/>
    <w:rsid w:val="002D3C34"/>
    <w:rsid w:val="002D42DE"/>
    <w:rsid w:val="002D597C"/>
    <w:rsid w:val="002E3CB0"/>
    <w:rsid w:val="002E3E28"/>
    <w:rsid w:val="002E5792"/>
    <w:rsid w:val="002F42D9"/>
    <w:rsid w:val="002F51D4"/>
    <w:rsid w:val="002F5EC4"/>
    <w:rsid w:val="00307AD5"/>
    <w:rsid w:val="00313564"/>
    <w:rsid w:val="00320A1F"/>
    <w:rsid w:val="00324C56"/>
    <w:rsid w:val="00325A49"/>
    <w:rsid w:val="003309F8"/>
    <w:rsid w:val="00365B9E"/>
    <w:rsid w:val="00371DA4"/>
    <w:rsid w:val="00381D6F"/>
    <w:rsid w:val="003832FA"/>
    <w:rsid w:val="003A160B"/>
    <w:rsid w:val="003B0E7B"/>
    <w:rsid w:val="003D2B16"/>
    <w:rsid w:val="003E6B02"/>
    <w:rsid w:val="003F6D73"/>
    <w:rsid w:val="0040724A"/>
    <w:rsid w:val="00411282"/>
    <w:rsid w:val="00423E2C"/>
    <w:rsid w:val="0042469C"/>
    <w:rsid w:val="00425EB3"/>
    <w:rsid w:val="0043374A"/>
    <w:rsid w:val="004373DA"/>
    <w:rsid w:val="00452355"/>
    <w:rsid w:val="00460315"/>
    <w:rsid w:val="00460B72"/>
    <w:rsid w:val="00463147"/>
    <w:rsid w:val="00471942"/>
    <w:rsid w:val="004A23C1"/>
    <w:rsid w:val="004B00B1"/>
    <w:rsid w:val="004C0538"/>
    <w:rsid w:val="004E3257"/>
    <w:rsid w:val="00514C1F"/>
    <w:rsid w:val="00526B17"/>
    <w:rsid w:val="00535699"/>
    <w:rsid w:val="005427E4"/>
    <w:rsid w:val="00554847"/>
    <w:rsid w:val="00560871"/>
    <w:rsid w:val="00572CB5"/>
    <w:rsid w:val="00580762"/>
    <w:rsid w:val="00583858"/>
    <w:rsid w:val="00585979"/>
    <w:rsid w:val="00586BA7"/>
    <w:rsid w:val="005B02CC"/>
    <w:rsid w:val="005C4314"/>
    <w:rsid w:val="005C7B52"/>
    <w:rsid w:val="005D5602"/>
    <w:rsid w:val="005E33BE"/>
    <w:rsid w:val="00603274"/>
    <w:rsid w:val="00615448"/>
    <w:rsid w:val="0063696F"/>
    <w:rsid w:val="00646B4A"/>
    <w:rsid w:val="006522D5"/>
    <w:rsid w:val="006600D1"/>
    <w:rsid w:val="00662916"/>
    <w:rsid w:val="00673F9A"/>
    <w:rsid w:val="0067755E"/>
    <w:rsid w:val="00686C5B"/>
    <w:rsid w:val="006D3598"/>
    <w:rsid w:val="006D53E9"/>
    <w:rsid w:val="0072069E"/>
    <w:rsid w:val="0072469D"/>
    <w:rsid w:val="00724868"/>
    <w:rsid w:val="007314F5"/>
    <w:rsid w:val="007448C4"/>
    <w:rsid w:val="0075283D"/>
    <w:rsid w:val="0076780A"/>
    <w:rsid w:val="00777D31"/>
    <w:rsid w:val="007839B6"/>
    <w:rsid w:val="00791F5A"/>
    <w:rsid w:val="00793E17"/>
    <w:rsid w:val="007D5788"/>
    <w:rsid w:val="007F096C"/>
    <w:rsid w:val="00851B41"/>
    <w:rsid w:val="00861359"/>
    <w:rsid w:val="0089553E"/>
    <w:rsid w:val="008A5C51"/>
    <w:rsid w:val="008B0B8F"/>
    <w:rsid w:val="008C044B"/>
    <w:rsid w:val="008C0855"/>
    <w:rsid w:val="008E0A39"/>
    <w:rsid w:val="008E1772"/>
    <w:rsid w:val="0090629B"/>
    <w:rsid w:val="00914F0C"/>
    <w:rsid w:val="00917DFA"/>
    <w:rsid w:val="00924A81"/>
    <w:rsid w:val="00950093"/>
    <w:rsid w:val="00980973"/>
    <w:rsid w:val="009860A3"/>
    <w:rsid w:val="009B651C"/>
    <w:rsid w:val="009E0B9C"/>
    <w:rsid w:val="009F21D8"/>
    <w:rsid w:val="00A00865"/>
    <w:rsid w:val="00A02F87"/>
    <w:rsid w:val="00A20140"/>
    <w:rsid w:val="00A314E7"/>
    <w:rsid w:val="00A329F5"/>
    <w:rsid w:val="00A33892"/>
    <w:rsid w:val="00A505E3"/>
    <w:rsid w:val="00A60553"/>
    <w:rsid w:val="00A832DE"/>
    <w:rsid w:val="00AB6139"/>
    <w:rsid w:val="00AB651E"/>
    <w:rsid w:val="00AD4AC7"/>
    <w:rsid w:val="00AE366F"/>
    <w:rsid w:val="00AE42EC"/>
    <w:rsid w:val="00AE46C3"/>
    <w:rsid w:val="00AF0A93"/>
    <w:rsid w:val="00AF0FA9"/>
    <w:rsid w:val="00B00B58"/>
    <w:rsid w:val="00B10074"/>
    <w:rsid w:val="00B21299"/>
    <w:rsid w:val="00B214D4"/>
    <w:rsid w:val="00B42134"/>
    <w:rsid w:val="00B5006A"/>
    <w:rsid w:val="00B52B80"/>
    <w:rsid w:val="00B710F0"/>
    <w:rsid w:val="00B760C4"/>
    <w:rsid w:val="00BB1DE9"/>
    <w:rsid w:val="00BC22B8"/>
    <w:rsid w:val="00BC44A3"/>
    <w:rsid w:val="00BC4F3E"/>
    <w:rsid w:val="00BC5C05"/>
    <w:rsid w:val="00BE6DCB"/>
    <w:rsid w:val="00BF2144"/>
    <w:rsid w:val="00BF5CE2"/>
    <w:rsid w:val="00C004A6"/>
    <w:rsid w:val="00C02BF8"/>
    <w:rsid w:val="00C31481"/>
    <w:rsid w:val="00C32DC0"/>
    <w:rsid w:val="00C34B39"/>
    <w:rsid w:val="00C47481"/>
    <w:rsid w:val="00C7739D"/>
    <w:rsid w:val="00C77BBB"/>
    <w:rsid w:val="00C902A7"/>
    <w:rsid w:val="00C940CC"/>
    <w:rsid w:val="00CB5B5C"/>
    <w:rsid w:val="00CC0DD5"/>
    <w:rsid w:val="00CD3FB9"/>
    <w:rsid w:val="00CE7226"/>
    <w:rsid w:val="00CF361B"/>
    <w:rsid w:val="00CF4606"/>
    <w:rsid w:val="00D0444E"/>
    <w:rsid w:val="00D12ED7"/>
    <w:rsid w:val="00D206A1"/>
    <w:rsid w:val="00D32492"/>
    <w:rsid w:val="00D33DAA"/>
    <w:rsid w:val="00D47B98"/>
    <w:rsid w:val="00D83550"/>
    <w:rsid w:val="00DA6604"/>
    <w:rsid w:val="00DF3096"/>
    <w:rsid w:val="00E0003E"/>
    <w:rsid w:val="00E418D7"/>
    <w:rsid w:val="00E52D03"/>
    <w:rsid w:val="00E86632"/>
    <w:rsid w:val="00EA5B0E"/>
    <w:rsid w:val="00EB3816"/>
    <w:rsid w:val="00EC60FC"/>
    <w:rsid w:val="00ED51FB"/>
    <w:rsid w:val="00ED713A"/>
    <w:rsid w:val="00EE487F"/>
    <w:rsid w:val="00EE5C08"/>
    <w:rsid w:val="00EE7936"/>
    <w:rsid w:val="00F00C74"/>
    <w:rsid w:val="00F0620E"/>
    <w:rsid w:val="00F302CA"/>
    <w:rsid w:val="00F45372"/>
    <w:rsid w:val="00F61989"/>
    <w:rsid w:val="00F62569"/>
    <w:rsid w:val="00F678AA"/>
    <w:rsid w:val="00F67AD6"/>
    <w:rsid w:val="00F7383C"/>
    <w:rsid w:val="00F75362"/>
    <w:rsid w:val="00F75C8F"/>
    <w:rsid w:val="00F84D07"/>
    <w:rsid w:val="00FC6777"/>
    <w:rsid w:val="00FF03AB"/>
    <w:rsid w:val="00FF2820"/>
    <w:rsid w:val="00FF297F"/>
    <w:rsid w:val="00FF37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0C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"/>
      </w:numPr>
    </w:pPr>
  </w:style>
  <w:style w:type="numbering" w:customStyle="1" w:styleId="a">
    <w:name w:val="Основной стиль списка"/>
    <w:basedOn w:val="a4"/>
    <w:rsid w:val="00583858"/>
    <w:pPr>
      <w:numPr>
        <w:numId w:val="2"/>
      </w:numPr>
    </w:pPr>
  </w:style>
  <w:style w:type="numbering" w:customStyle="1" w:styleId="a0">
    <w:name w:val="Основной список"/>
    <w:basedOn w:val="a4"/>
    <w:rsid w:val="00583858"/>
    <w:pPr>
      <w:numPr>
        <w:numId w:val="3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4"/>
      </w:numPr>
    </w:pPr>
  </w:style>
  <w:style w:type="paragraph" w:styleId="af">
    <w:name w:val="Normal (Web)"/>
    <w:basedOn w:val="a1"/>
    <w:unhideWhenUsed/>
    <w:rsid w:val="00210C69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ConsPlusNormal">
    <w:name w:val="ConsPlusNormal"/>
    <w:rsid w:val="00210C69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0C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"/>
      </w:numPr>
    </w:pPr>
  </w:style>
  <w:style w:type="numbering" w:customStyle="1" w:styleId="a">
    <w:name w:val="Основной стиль списка"/>
    <w:basedOn w:val="a4"/>
    <w:rsid w:val="00583858"/>
    <w:pPr>
      <w:numPr>
        <w:numId w:val="2"/>
      </w:numPr>
    </w:pPr>
  </w:style>
  <w:style w:type="numbering" w:customStyle="1" w:styleId="a0">
    <w:name w:val="Основной список"/>
    <w:basedOn w:val="a4"/>
    <w:rsid w:val="00583858"/>
    <w:pPr>
      <w:numPr>
        <w:numId w:val="3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4"/>
      </w:numPr>
    </w:pPr>
  </w:style>
  <w:style w:type="paragraph" w:styleId="af">
    <w:name w:val="Normal (Web)"/>
    <w:basedOn w:val="a1"/>
    <w:unhideWhenUsed/>
    <w:rsid w:val="00210C69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ConsPlusNormal">
    <w:name w:val="ConsPlusNormal"/>
    <w:rsid w:val="00210C69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900493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2222351" TargetMode="Externa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2;&#1083;&#1072;&#1076;&#1080;&#1084;&#1080;&#1088;\Desktop\&#1086;&#1073;&#1097;&#1077;&#1077;\&#1041;&#1083;&#1072;&#1085;&#1082;&#1080;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24761-41C0-4628-9D57-5E6702726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94</TotalTime>
  <Pages>12</Pages>
  <Words>2944</Words>
  <Characters>16784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19689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Владимир</dc:creator>
  <cp:lastModifiedBy>Середа</cp:lastModifiedBy>
  <cp:revision>18</cp:revision>
  <cp:lastPrinted>2019-06-27T09:32:00Z</cp:lastPrinted>
  <dcterms:created xsi:type="dcterms:W3CDTF">2019-05-13T02:44:00Z</dcterms:created>
  <dcterms:modified xsi:type="dcterms:W3CDTF">2019-06-27T09:34:00Z</dcterms:modified>
</cp:coreProperties>
</file>